
<file path=[Content_Types].xml><?xml version="1.0" encoding="utf-8"?>
<Types xmlns="http://schemas.openxmlformats.org/package/2006/content-types">
  <Default Extension="1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11360"/>
        <w:gridCol w:w="7360"/>
      </w:tblGrid>
      <w:tr w:rsidR="00634929" w:rsidRPr="0092556D" w14:paraId="3DDD4E90" w14:textId="77777777" w:rsidTr="006349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FFFFFF" w:themeFill="background1"/>
          </w:tcPr>
          <w:p w14:paraId="4858508F" w14:textId="6487D7A2" w:rsidR="00741389" w:rsidRPr="0092556D" w:rsidRDefault="00E94AE8" w:rsidP="00634929">
            <w:pPr>
              <w:tabs>
                <w:tab w:val="left" w:pos="5730"/>
              </w:tabs>
              <w:rPr>
                <w:b w:val="0"/>
                <w:bCs w:val="0"/>
                <w:sz w:val="40"/>
                <w:szCs w:val="40"/>
              </w:rPr>
            </w:pPr>
            <w:r>
              <w:rPr>
                <w:b w:val="0"/>
                <w:bCs w:val="0"/>
                <w:sz w:val="40"/>
                <w:szCs w:val="40"/>
              </w:rPr>
              <w:t>+-</w:t>
            </w:r>
            <w:r w:rsidR="00634929" w:rsidRPr="0092556D">
              <w:rPr>
                <w:noProof/>
                <w:sz w:val="40"/>
                <w:szCs w:val="40"/>
              </w:rPr>
              <w:drawing>
                <wp:inline distT="0" distB="0" distL="0" distR="0" wp14:anchorId="3B1AC307" wp14:editId="3227A46C">
                  <wp:extent cx="7058025" cy="20669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7">
                            <a:extLs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6625" cy="2110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FFFFFF" w:themeFill="background1"/>
          </w:tcPr>
          <w:p w14:paraId="32EEBC71" w14:textId="77777777" w:rsidR="00832FE5" w:rsidRPr="0092556D" w:rsidRDefault="00832FE5" w:rsidP="00BE688C">
            <w:pPr>
              <w:pStyle w:val="Year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stellar" w:hAnsi="Castellar"/>
                <w:b w:val="0"/>
                <w:bCs w:val="0"/>
                <w:color w:val="92BC00" w:themeColor="accent1"/>
                <w:sz w:val="40"/>
                <w:szCs w:val="40"/>
              </w:rPr>
            </w:pPr>
          </w:p>
          <w:p w14:paraId="4CAF1648" w14:textId="77777777" w:rsidR="00634929" w:rsidRPr="0092556D" w:rsidRDefault="00634929" w:rsidP="00BE688C">
            <w:pPr>
              <w:pStyle w:val="Year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stellar" w:hAnsi="Castellar"/>
                <w:b w:val="0"/>
                <w:bCs w:val="0"/>
                <w:sz w:val="40"/>
                <w:szCs w:val="40"/>
              </w:rPr>
            </w:pPr>
            <w:r w:rsidRPr="0092556D">
              <w:rPr>
                <w:rFonts w:ascii="Castellar" w:hAnsi="Castellar"/>
                <w:color w:val="92BC00" w:themeColor="accent1"/>
                <w:sz w:val="40"/>
                <w:szCs w:val="40"/>
              </w:rPr>
              <w:t xml:space="preserve"> </w:t>
            </w:r>
            <w:r w:rsidR="006731F3" w:rsidRPr="0092556D">
              <w:rPr>
                <w:rFonts w:ascii="Castellar" w:hAnsi="Castellar"/>
                <w:sz w:val="40"/>
                <w:szCs w:val="40"/>
              </w:rPr>
              <w:t>0</w:t>
            </w:r>
          </w:p>
          <w:p w14:paraId="0C774C7D" w14:textId="77777777" w:rsidR="002F6E35" w:rsidRDefault="0092556D" w:rsidP="00634929">
            <w:pPr>
              <w:pStyle w:val="Year"/>
              <w:tabs>
                <w:tab w:val="center" w:pos="3872"/>
              </w:tabs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stellar" w:hAnsi="Castellar"/>
                <w:sz w:val="40"/>
                <w:szCs w:val="40"/>
              </w:rPr>
            </w:pPr>
            <w:r>
              <w:rPr>
                <w:rFonts w:ascii="Castellar" w:hAnsi="Castellar"/>
                <w:b w:val="0"/>
                <w:bCs w:val="0"/>
                <w:sz w:val="40"/>
                <w:szCs w:val="40"/>
              </w:rPr>
              <w:t>Ma</w:t>
            </w:r>
          </w:p>
          <w:p w14:paraId="2CD7B9E3" w14:textId="77777777" w:rsidR="0092556D" w:rsidRDefault="0092556D" w:rsidP="00634929">
            <w:pPr>
              <w:pStyle w:val="Year"/>
              <w:tabs>
                <w:tab w:val="center" w:pos="3872"/>
              </w:tabs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stellar" w:hAnsi="Castellar"/>
                <w:sz w:val="40"/>
                <w:szCs w:val="40"/>
              </w:rPr>
            </w:pPr>
          </w:p>
          <w:p w14:paraId="6FDA6B13" w14:textId="77777777" w:rsidR="0092556D" w:rsidRDefault="0092556D" w:rsidP="00634929">
            <w:pPr>
              <w:pStyle w:val="Year"/>
              <w:tabs>
                <w:tab w:val="center" w:pos="3872"/>
              </w:tabs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stellar" w:hAnsi="Castellar"/>
                <w:sz w:val="40"/>
                <w:szCs w:val="40"/>
              </w:rPr>
            </w:pPr>
          </w:p>
          <w:p w14:paraId="7F1759CF" w14:textId="6991A5A2" w:rsidR="0092556D" w:rsidRPr="0092556D" w:rsidRDefault="0092556D" w:rsidP="00634929">
            <w:pPr>
              <w:pStyle w:val="Year"/>
              <w:tabs>
                <w:tab w:val="center" w:pos="3872"/>
              </w:tabs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otype Corsiva" w:hAnsi="Monotype Corsiva"/>
                <w:color w:val="auto"/>
                <w:sz w:val="52"/>
                <w:szCs w:val="52"/>
              </w:rPr>
            </w:pPr>
            <w:r>
              <w:rPr>
                <w:rFonts w:ascii="Monotype Corsiva" w:hAnsi="Monotype Corsiva"/>
                <w:color w:val="auto"/>
                <w:sz w:val="52"/>
                <w:szCs w:val="52"/>
              </w:rPr>
              <w:t xml:space="preserve">                       </w:t>
            </w:r>
            <w:r w:rsidRPr="0092556D">
              <w:rPr>
                <w:rFonts w:ascii="Monotype Corsiva" w:hAnsi="Monotype Corsiva"/>
                <w:color w:val="auto"/>
                <w:sz w:val="52"/>
                <w:szCs w:val="52"/>
              </w:rPr>
              <w:t>MARCH 2023</w:t>
            </w:r>
          </w:p>
        </w:tc>
      </w:tr>
      <w:tr w:rsidR="00634929" w14:paraId="36326177" w14:textId="77777777" w:rsidTr="00AB29FA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23B8C660" w14:textId="77777777" w:rsidR="00634929" w:rsidRPr="00634929" w:rsidRDefault="00A11384">
            <w:pPr>
              <w:pStyle w:val="Title"/>
              <w:rPr>
                <w:b w:val="0"/>
                <w:bCs w:val="0"/>
                <w:color w:val="92BC00" w:themeColor="accent1"/>
              </w:rPr>
            </w:pPr>
            <w:r w:rsidRPr="00634929">
              <w:rPr>
                <w:color w:val="92BC00" w:themeColor="accent1"/>
              </w:rPr>
              <w:t xml:space="preserve">Good Shepherd Villas Recreation Calendar:                           </w:t>
            </w:r>
          </w:p>
          <w:p w14:paraId="6E1BC799" w14:textId="70FFE31D" w:rsidR="002F6E35" w:rsidRPr="00AF4444" w:rsidRDefault="00A11384">
            <w:pPr>
              <w:pStyle w:val="Title"/>
              <w:rPr>
                <w:color w:val="0BBEFF" w:themeColor="accent3" w:themeShade="BF"/>
              </w:rPr>
            </w:pPr>
            <w:r w:rsidRPr="00AF4444">
              <w:rPr>
                <w:color w:val="0BBEFF" w:themeColor="accent3" w:themeShade="BF"/>
              </w:rPr>
              <w:t xml:space="preserve"> </w:t>
            </w: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3AC517E4" w14:textId="10F590CC" w:rsidR="002F6E35" w:rsidRPr="00AF4444" w:rsidRDefault="00A11384" w:rsidP="00A11384">
            <w:pPr>
              <w:pStyle w:val="Subtitle"/>
              <w:tabs>
                <w:tab w:val="left" w:pos="57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BBEFF" w:themeColor="accent3" w:themeShade="BF"/>
                <w:sz w:val="36"/>
                <w:szCs w:val="36"/>
              </w:rPr>
            </w:pPr>
            <w:r w:rsidRPr="00AF4444">
              <w:rPr>
                <w:color w:val="0BBEFF" w:themeColor="accent3" w:themeShade="BF"/>
              </w:rPr>
              <w:tab/>
            </w:r>
            <w:r w:rsidRPr="00AF4444">
              <w:rPr>
                <w:rFonts w:asciiTheme="majorHAnsi" w:hAnsiTheme="majorHAnsi"/>
                <w:color w:val="0BBEFF" w:themeColor="accent3" w:themeShade="BF"/>
              </w:rPr>
              <w:t xml:space="preserve">                                   </w:t>
            </w: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672"/>
        <w:gridCol w:w="2672"/>
        <w:gridCol w:w="2672"/>
        <w:gridCol w:w="2672"/>
        <w:gridCol w:w="2672"/>
        <w:gridCol w:w="2672"/>
        <w:gridCol w:w="2672"/>
      </w:tblGrid>
      <w:tr w:rsidR="002F6E35" w14:paraId="47E61251" w14:textId="77777777" w:rsidTr="007410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bookmarkStart w:id="0" w:name="_Hlk16578752" w:displacedByCustomXml="next"/>
        <w:sdt>
          <w:sdtPr>
            <w:rPr>
              <w:color w:val="auto"/>
            </w:rPr>
            <w:id w:val="1527134494"/>
            <w:placeholder>
              <w:docPart w:val="C9847C871853448E9A17EC9C6806471F"/>
            </w:placeholder>
            <w:temporary/>
            <w:showingPlcHdr/>
            <w15:appearance w15:val="hidden"/>
          </w:sdtPr>
          <w:sdtContent>
            <w:tc>
              <w:tcPr>
                <w:tcW w:w="2672" w:type="dxa"/>
              </w:tcPr>
              <w:p w14:paraId="45D1F1B0" w14:textId="77777777" w:rsidR="002F6E35" w:rsidRPr="00FC39D8" w:rsidRDefault="009035F5">
                <w:pPr>
                  <w:pStyle w:val="Days"/>
                  <w:rPr>
                    <w:color w:val="auto"/>
                  </w:rPr>
                </w:pPr>
                <w:r w:rsidRPr="00FC39D8">
                  <w:rPr>
                    <w:color w:val="auto"/>
                  </w:rPr>
                  <w:t>Sunday</w:t>
                </w:r>
              </w:p>
            </w:tc>
          </w:sdtContent>
        </w:sdt>
        <w:tc>
          <w:tcPr>
            <w:tcW w:w="2672" w:type="dxa"/>
          </w:tcPr>
          <w:p w14:paraId="2231D683" w14:textId="77777777" w:rsidR="002F6E35" w:rsidRPr="00FC39D8" w:rsidRDefault="00000000">
            <w:pPr>
              <w:pStyle w:val="Days"/>
              <w:rPr>
                <w:color w:val="auto"/>
              </w:rPr>
            </w:pPr>
            <w:sdt>
              <w:sdtPr>
                <w:rPr>
                  <w:color w:val="auto"/>
                </w:rPr>
                <w:id w:val="8650153"/>
                <w:placeholder>
                  <w:docPart w:val="4A434E3512914997933B574BDD0DB090"/>
                </w:placeholder>
                <w:temporary/>
                <w:showingPlcHdr/>
                <w15:appearance w15:val="hidden"/>
              </w:sdtPr>
              <w:sdtContent>
                <w:r w:rsidR="009035F5" w:rsidRPr="00FC39D8">
                  <w:rPr>
                    <w:color w:val="auto"/>
                  </w:rPr>
                  <w:t>Monday</w:t>
                </w:r>
              </w:sdtContent>
            </w:sdt>
          </w:p>
        </w:tc>
        <w:tc>
          <w:tcPr>
            <w:tcW w:w="2672" w:type="dxa"/>
          </w:tcPr>
          <w:p w14:paraId="6CFF36CE" w14:textId="77777777" w:rsidR="002F6E35" w:rsidRPr="00FC39D8" w:rsidRDefault="00000000">
            <w:pPr>
              <w:pStyle w:val="Days"/>
              <w:rPr>
                <w:color w:val="auto"/>
              </w:rPr>
            </w:pPr>
            <w:sdt>
              <w:sdtPr>
                <w:rPr>
                  <w:color w:val="auto"/>
                </w:rPr>
                <w:id w:val="-1517691135"/>
                <w:placeholder>
                  <w:docPart w:val="6263E105DFEC40BA9D25C1202B8DF0E7"/>
                </w:placeholder>
                <w:temporary/>
                <w:showingPlcHdr/>
                <w15:appearance w15:val="hidden"/>
              </w:sdtPr>
              <w:sdtContent>
                <w:r w:rsidR="009035F5" w:rsidRPr="00FC39D8">
                  <w:rPr>
                    <w:color w:val="auto"/>
                  </w:rPr>
                  <w:t>Tuesday</w:t>
                </w:r>
              </w:sdtContent>
            </w:sdt>
          </w:p>
        </w:tc>
        <w:tc>
          <w:tcPr>
            <w:tcW w:w="2672" w:type="dxa"/>
          </w:tcPr>
          <w:p w14:paraId="15E66729" w14:textId="77777777" w:rsidR="002F6E35" w:rsidRPr="00FC39D8" w:rsidRDefault="00000000">
            <w:pPr>
              <w:pStyle w:val="Days"/>
              <w:rPr>
                <w:color w:val="auto"/>
              </w:rPr>
            </w:pPr>
            <w:sdt>
              <w:sdtPr>
                <w:rPr>
                  <w:color w:val="auto"/>
                </w:rPr>
                <w:id w:val="-1684429625"/>
                <w:placeholder>
                  <w:docPart w:val="97B8F6DAC8904903AA52AE871E54B9D5"/>
                </w:placeholder>
                <w:temporary/>
                <w:showingPlcHdr/>
                <w15:appearance w15:val="hidden"/>
              </w:sdtPr>
              <w:sdtContent>
                <w:r w:rsidR="009035F5" w:rsidRPr="00FC39D8">
                  <w:rPr>
                    <w:color w:val="auto"/>
                  </w:rPr>
                  <w:t>Wednesday</w:t>
                </w:r>
              </w:sdtContent>
            </w:sdt>
          </w:p>
        </w:tc>
        <w:tc>
          <w:tcPr>
            <w:tcW w:w="2672" w:type="dxa"/>
          </w:tcPr>
          <w:p w14:paraId="43106025" w14:textId="77777777" w:rsidR="002F6E35" w:rsidRPr="00FC39D8" w:rsidRDefault="00000000">
            <w:pPr>
              <w:pStyle w:val="Days"/>
              <w:rPr>
                <w:color w:val="auto"/>
              </w:rPr>
            </w:pPr>
            <w:sdt>
              <w:sdtPr>
                <w:rPr>
                  <w:color w:val="auto"/>
                </w:rPr>
                <w:id w:val="-1188375605"/>
                <w:placeholder>
                  <w:docPart w:val="E5CA514948CC4025A228CD3311CB5581"/>
                </w:placeholder>
                <w:temporary/>
                <w:showingPlcHdr/>
                <w15:appearance w15:val="hidden"/>
              </w:sdtPr>
              <w:sdtContent>
                <w:r w:rsidR="009035F5" w:rsidRPr="00FC39D8">
                  <w:rPr>
                    <w:color w:val="auto"/>
                  </w:rPr>
                  <w:t>Thursday</w:t>
                </w:r>
              </w:sdtContent>
            </w:sdt>
          </w:p>
        </w:tc>
        <w:tc>
          <w:tcPr>
            <w:tcW w:w="2672" w:type="dxa"/>
          </w:tcPr>
          <w:p w14:paraId="66453385" w14:textId="1B2C854D" w:rsidR="002F6E35" w:rsidRPr="00FC39D8" w:rsidRDefault="00000000">
            <w:pPr>
              <w:pStyle w:val="Days"/>
              <w:rPr>
                <w:color w:val="auto"/>
              </w:rPr>
            </w:pPr>
            <w:sdt>
              <w:sdtPr>
                <w:rPr>
                  <w:color w:val="auto"/>
                </w:rPr>
                <w:id w:val="1991825489"/>
                <w:placeholder>
                  <w:docPart w:val="5391CE9A9341463B802A3CAD13C75A7E"/>
                </w:placeholder>
                <w:temporary/>
                <w:showingPlcHdr/>
                <w15:appearance w15:val="hidden"/>
              </w:sdtPr>
              <w:sdtContent>
                <w:r w:rsidR="009035F5" w:rsidRPr="00FC39D8">
                  <w:rPr>
                    <w:color w:val="auto"/>
                  </w:rPr>
                  <w:t>Friday</w:t>
                </w:r>
              </w:sdtContent>
            </w:sdt>
          </w:p>
        </w:tc>
        <w:tc>
          <w:tcPr>
            <w:tcW w:w="2672" w:type="dxa"/>
          </w:tcPr>
          <w:p w14:paraId="07D66B7B" w14:textId="77777777" w:rsidR="002F6E35" w:rsidRPr="00FC39D8" w:rsidRDefault="00000000">
            <w:pPr>
              <w:pStyle w:val="Days"/>
              <w:rPr>
                <w:color w:val="auto"/>
              </w:rPr>
            </w:pPr>
            <w:sdt>
              <w:sdtPr>
                <w:rPr>
                  <w:color w:val="auto"/>
                </w:rPr>
                <w:id w:val="115736794"/>
                <w:placeholder>
                  <w:docPart w:val="AF32BDA80BA249D294084A9E936C21AB"/>
                </w:placeholder>
                <w:temporary/>
                <w:showingPlcHdr/>
                <w15:appearance w15:val="hidden"/>
              </w:sdtPr>
              <w:sdtContent>
                <w:r w:rsidR="009035F5" w:rsidRPr="00FC39D8">
                  <w:rPr>
                    <w:color w:val="auto"/>
                  </w:rPr>
                  <w:t>Saturday</w:t>
                </w:r>
              </w:sdtContent>
            </w:sdt>
          </w:p>
        </w:tc>
      </w:tr>
      <w:bookmarkEnd w:id="0"/>
      <w:tr w:rsidR="002F6E35" w14:paraId="6006A6FC" w14:textId="77777777" w:rsidTr="00A45360">
        <w:trPr>
          <w:trHeight w:val="2996"/>
        </w:trPr>
        <w:tc>
          <w:tcPr>
            <w:tcW w:w="2672" w:type="dxa"/>
            <w:tcBorders>
              <w:bottom w:val="nil"/>
            </w:tcBorders>
          </w:tcPr>
          <w:p w14:paraId="2AADD782" w14:textId="490A8DCE" w:rsidR="00B11E09" w:rsidRPr="000743E2" w:rsidRDefault="00B11E09" w:rsidP="006731F3">
            <w:pPr>
              <w:pStyle w:val="Dates"/>
              <w:jc w:val="center"/>
              <w:rPr>
                <w:color w:val="auto"/>
              </w:rPr>
            </w:pPr>
          </w:p>
          <w:p w14:paraId="605995F3" w14:textId="00477657" w:rsidR="002F6E35" w:rsidRPr="000743E2" w:rsidRDefault="002F6E35" w:rsidP="00506373">
            <w:pPr>
              <w:pStyle w:val="Dates"/>
              <w:jc w:val="center"/>
              <w:rPr>
                <w:color w:val="auto"/>
              </w:rPr>
            </w:pPr>
          </w:p>
        </w:tc>
        <w:tc>
          <w:tcPr>
            <w:tcW w:w="2672" w:type="dxa"/>
            <w:tcBorders>
              <w:bottom w:val="nil"/>
            </w:tcBorders>
          </w:tcPr>
          <w:p w14:paraId="2C908201" w14:textId="48ADDDC3" w:rsidR="002F6E35" w:rsidRPr="000743E2" w:rsidRDefault="009035F5">
            <w:pPr>
              <w:pStyle w:val="Dates"/>
              <w:rPr>
                <w:color w:val="auto"/>
              </w:rPr>
            </w:pPr>
            <w:r w:rsidRPr="000743E2">
              <w:rPr>
                <w:color w:val="auto"/>
              </w:rPr>
              <w:fldChar w:fldCharType="begin"/>
            </w:r>
            <w:r w:rsidRPr="000743E2">
              <w:rPr>
                <w:color w:val="auto"/>
              </w:rPr>
              <w:instrText xml:space="preserve"> IF </w:instrText>
            </w:r>
            <w:r w:rsidRPr="000743E2">
              <w:rPr>
                <w:color w:val="auto"/>
              </w:rPr>
              <w:fldChar w:fldCharType="begin"/>
            </w:r>
            <w:r w:rsidRPr="000743E2">
              <w:rPr>
                <w:color w:val="auto"/>
              </w:rPr>
              <w:instrText xml:space="preserve"> DocVariable MonthStart \@ dddd </w:instrText>
            </w:r>
            <w:r w:rsidRPr="000743E2">
              <w:rPr>
                <w:color w:val="auto"/>
              </w:rPr>
              <w:fldChar w:fldCharType="separate"/>
            </w:r>
            <w:r w:rsidR="003E7025" w:rsidRPr="000743E2">
              <w:rPr>
                <w:color w:val="auto"/>
              </w:rPr>
              <w:instrText>Thursday</w:instrText>
            </w:r>
            <w:r w:rsidRPr="000743E2">
              <w:rPr>
                <w:color w:val="auto"/>
              </w:rPr>
              <w:fldChar w:fldCharType="end"/>
            </w:r>
            <w:r w:rsidRPr="000743E2">
              <w:rPr>
                <w:color w:val="auto"/>
              </w:rPr>
              <w:instrText xml:space="preserve"> = "Monday" 1 </w:instrText>
            </w:r>
            <w:r w:rsidRPr="000743E2">
              <w:rPr>
                <w:color w:val="auto"/>
              </w:rPr>
              <w:fldChar w:fldCharType="begin"/>
            </w:r>
            <w:r w:rsidRPr="000743E2">
              <w:rPr>
                <w:color w:val="auto"/>
              </w:rPr>
              <w:instrText xml:space="preserve"> IF </w:instrText>
            </w:r>
            <w:r w:rsidRPr="000743E2">
              <w:rPr>
                <w:color w:val="auto"/>
              </w:rPr>
              <w:fldChar w:fldCharType="begin"/>
            </w:r>
            <w:r w:rsidRPr="000743E2">
              <w:rPr>
                <w:color w:val="auto"/>
              </w:rPr>
              <w:instrText xml:space="preserve"> =A2 </w:instrText>
            </w:r>
            <w:r w:rsidRPr="000743E2">
              <w:rPr>
                <w:color w:val="auto"/>
              </w:rPr>
              <w:fldChar w:fldCharType="separate"/>
            </w:r>
            <w:r w:rsidR="003E7025" w:rsidRPr="000743E2">
              <w:rPr>
                <w:noProof/>
                <w:color w:val="auto"/>
              </w:rPr>
              <w:instrText>0</w:instrText>
            </w:r>
            <w:r w:rsidRPr="000743E2">
              <w:rPr>
                <w:color w:val="auto"/>
              </w:rPr>
              <w:fldChar w:fldCharType="end"/>
            </w:r>
            <w:r w:rsidRPr="000743E2">
              <w:rPr>
                <w:color w:val="auto"/>
              </w:rPr>
              <w:instrText xml:space="preserve"> &lt;&gt; 0 </w:instrText>
            </w:r>
            <w:r w:rsidRPr="000743E2">
              <w:rPr>
                <w:color w:val="auto"/>
              </w:rPr>
              <w:fldChar w:fldCharType="begin"/>
            </w:r>
            <w:r w:rsidRPr="000743E2">
              <w:rPr>
                <w:color w:val="auto"/>
              </w:rPr>
              <w:instrText xml:space="preserve"> =A2+1 </w:instrText>
            </w:r>
            <w:r w:rsidRPr="000743E2">
              <w:rPr>
                <w:color w:val="auto"/>
              </w:rPr>
              <w:fldChar w:fldCharType="separate"/>
            </w:r>
            <w:r w:rsidR="00FA21CA" w:rsidRPr="000743E2">
              <w:rPr>
                <w:noProof/>
                <w:color w:val="auto"/>
              </w:rPr>
              <w:instrText>2</w:instrText>
            </w:r>
            <w:r w:rsidRPr="000743E2">
              <w:rPr>
                <w:color w:val="auto"/>
              </w:rPr>
              <w:fldChar w:fldCharType="end"/>
            </w:r>
            <w:r w:rsidRPr="000743E2">
              <w:rPr>
                <w:color w:val="auto"/>
              </w:rPr>
              <w:instrText xml:space="preserve"> "" </w:instrText>
            </w:r>
            <w:r w:rsidRPr="000743E2">
              <w:rPr>
                <w:color w:val="auto"/>
              </w:rPr>
              <w:fldChar w:fldCharType="end"/>
            </w:r>
            <w:r w:rsidRPr="000743E2">
              <w:rPr>
                <w:color w:val="auto"/>
              </w:rPr>
              <w:fldChar w:fldCharType="end"/>
            </w:r>
          </w:p>
          <w:p w14:paraId="17B421B7" w14:textId="77777777" w:rsidR="00697819" w:rsidRPr="000743E2" w:rsidRDefault="00697819">
            <w:pPr>
              <w:pStyle w:val="Dates"/>
              <w:rPr>
                <w:color w:val="auto"/>
              </w:rPr>
            </w:pPr>
          </w:p>
          <w:p w14:paraId="67DA7406" w14:textId="38A4DC9C" w:rsidR="00697819" w:rsidRPr="000743E2" w:rsidRDefault="00697819">
            <w:pPr>
              <w:pStyle w:val="Dates"/>
              <w:rPr>
                <w:color w:val="auto"/>
              </w:rPr>
            </w:pPr>
          </w:p>
        </w:tc>
        <w:tc>
          <w:tcPr>
            <w:tcW w:w="2672" w:type="dxa"/>
            <w:tcBorders>
              <w:bottom w:val="nil"/>
            </w:tcBorders>
          </w:tcPr>
          <w:p w14:paraId="42A207D6" w14:textId="1BCF80C2" w:rsidR="009965CA" w:rsidRPr="000743E2" w:rsidRDefault="009035F5" w:rsidP="0010622F">
            <w:pPr>
              <w:pStyle w:val="Dates"/>
              <w:rPr>
                <w:color w:val="auto"/>
              </w:rPr>
            </w:pPr>
            <w:r w:rsidRPr="000743E2">
              <w:rPr>
                <w:color w:val="auto"/>
              </w:rPr>
              <w:fldChar w:fldCharType="begin"/>
            </w:r>
            <w:r w:rsidRPr="000743E2">
              <w:rPr>
                <w:color w:val="auto"/>
              </w:rPr>
              <w:instrText xml:space="preserve"> IF </w:instrText>
            </w:r>
            <w:r w:rsidRPr="000743E2">
              <w:rPr>
                <w:color w:val="auto"/>
              </w:rPr>
              <w:fldChar w:fldCharType="begin"/>
            </w:r>
            <w:r w:rsidRPr="000743E2">
              <w:rPr>
                <w:color w:val="auto"/>
              </w:rPr>
              <w:instrText xml:space="preserve"> DocVariable MonthStart \@ dddd </w:instrText>
            </w:r>
            <w:r w:rsidRPr="000743E2">
              <w:rPr>
                <w:color w:val="auto"/>
              </w:rPr>
              <w:fldChar w:fldCharType="separate"/>
            </w:r>
            <w:r w:rsidR="003E7025" w:rsidRPr="000743E2">
              <w:rPr>
                <w:color w:val="auto"/>
              </w:rPr>
              <w:instrText>Thursday</w:instrText>
            </w:r>
            <w:r w:rsidRPr="000743E2">
              <w:rPr>
                <w:color w:val="auto"/>
              </w:rPr>
              <w:fldChar w:fldCharType="end"/>
            </w:r>
            <w:r w:rsidRPr="000743E2">
              <w:rPr>
                <w:color w:val="auto"/>
              </w:rPr>
              <w:instrText xml:space="preserve"> = "Tuesday" 1 </w:instrText>
            </w:r>
            <w:r w:rsidRPr="000743E2">
              <w:rPr>
                <w:color w:val="auto"/>
              </w:rPr>
              <w:fldChar w:fldCharType="begin"/>
            </w:r>
            <w:r w:rsidRPr="000743E2">
              <w:rPr>
                <w:color w:val="auto"/>
              </w:rPr>
              <w:instrText xml:space="preserve"> IF </w:instrText>
            </w:r>
            <w:r w:rsidRPr="000743E2">
              <w:rPr>
                <w:color w:val="auto"/>
              </w:rPr>
              <w:fldChar w:fldCharType="begin"/>
            </w:r>
            <w:r w:rsidRPr="000743E2">
              <w:rPr>
                <w:color w:val="auto"/>
              </w:rPr>
              <w:instrText xml:space="preserve"> =B2 </w:instrText>
            </w:r>
            <w:r w:rsidRPr="000743E2">
              <w:rPr>
                <w:color w:val="auto"/>
              </w:rPr>
              <w:fldChar w:fldCharType="separate"/>
            </w:r>
            <w:r w:rsidR="003E7025" w:rsidRPr="000743E2">
              <w:rPr>
                <w:noProof/>
                <w:color w:val="auto"/>
              </w:rPr>
              <w:instrText>0</w:instrText>
            </w:r>
            <w:r w:rsidRPr="000743E2">
              <w:rPr>
                <w:color w:val="auto"/>
              </w:rPr>
              <w:fldChar w:fldCharType="end"/>
            </w:r>
            <w:r w:rsidRPr="000743E2">
              <w:rPr>
                <w:color w:val="auto"/>
              </w:rPr>
              <w:instrText xml:space="preserve"> &lt;&gt; 0 </w:instrText>
            </w:r>
            <w:r w:rsidRPr="000743E2">
              <w:rPr>
                <w:color w:val="auto"/>
              </w:rPr>
              <w:fldChar w:fldCharType="begin"/>
            </w:r>
            <w:r w:rsidRPr="000743E2">
              <w:rPr>
                <w:color w:val="auto"/>
              </w:rPr>
              <w:instrText xml:space="preserve"> =B2+1 </w:instrText>
            </w:r>
            <w:r w:rsidRPr="000743E2">
              <w:rPr>
                <w:color w:val="auto"/>
              </w:rPr>
              <w:fldChar w:fldCharType="separate"/>
            </w:r>
            <w:r w:rsidR="00FA21CA" w:rsidRPr="000743E2">
              <w:rPr>
                <w:noProof/>
                <w:color w:val="auto"/>
              </w:rPr>
              <w:instrText>3</w:instrText>
            </w:r>
            <w:r w:rsidRPr="000743E2">
              <w:rPr>
                <w:color w:val="auto"/>
              </w:rPr>
              <w:fldChar w:fldCharType="end"/>
            </w:r>
            <w:r w:rsidRPr="000743E2">
              <w:rPr>
                <w:color w:val="auto"/>
              </w:rPr>
              <w:instrText xml:space="preserve"> "" </w:instrText>
            </w:r>
            <w:r w:rsidRPr="000743E2">
              <w:rPr>
                <w:color w:val="auto"/>
              </w:rPr>
              <w:fldChar w:fldCharType="end"/>
            </w:r>
            <w:r w:rsidRPr="000743E2">
              <w:rPr>
                <w:color w:val="auto"/>
              </w:rPr>
              <w:fldChar w:fldCharType="end"/>
            </w:r>
            <w:r w:rsidR="00697819" w:rsidRPr="000743E2">
              <w:rPr>
                <w:color w:val="auto"/>
              </w:rPr>
              <w:t>.</w:t>
            </w:r>
          </w:p>
        </w:tc>
        <w:tc>
          <w:tcPr>
            <w:tcW w:w="2672" w:type="dxa"/>
            <w:tcBorders>
              <w:bottom w:val="nil"/>
            </w:tcBorders>
          </w:tcPr>
          <w:p w14:paraId="7383E009" w14:textId="2D3DBA93" w:rsidR="002F6E35" w:rsidRPr="00563784" w:rsidRDefault="009035F5">
            <w:pPr>
              <w:pStyle w:val="Dates"/>
              <w:rPr>
                <w:color w:val="auto"/>
              </w:rPr>
            </w:pPr>
            <w:r w:rsidRPr="00563784">
              <w:rPr>
                <w:b/>
                <w:bCs/>
                <w:color w:val="auto"/>
              </w:rPr>
              <w:fldChar w:fldCharType="begin"/>
            </w:r>
            <w:r w:rsidRPr="00563784">
              <w:rPr>
                <w:b/>
                <w:bCs/>
                <w:color w:val="auto"/>
              </w:rPr>
              <w:instrText xml:space="preserve"> IF </w:instrText>
            </w:r>
            <w:r w:rsidRPr="00563784">
              <w:rPr>
                <w:b/>
                <w:bCs/>
                <w:color w:val="auto"/>
              </w:rPr>
              <w:fldChar w:fldCharType="begin"/>
            </w:r>
            <w:r w:rsidRPr="00563784">
              <w:rPr>
                <w:b/>
                <w:bCs/>
                <w:color w:val="auto"/>
              </w:rPr>
              <w:instrText xml:space="preserve"> DocVariable MonthStart \@ dddd </w:instrText>
            </w:r>
            <w:r w:rsidRPr="00563784">
              <w:rPr>
                <w:b/>
                <w:bCs/>
                <w:color w:val="auto"/>
              </w:rPr>
              <w:fldChar w:fldCharType="separate"/>
            </w:r>
            <w:r w:rsidR="003E7025" w:rsidRPr="00563784">
              <w:rPr>
                <w:b/>
                <w:bCs/>
                <w:color w:val="auto"/>
              </w:rPr>
              <w:instrText>Thursday</w:instrText>
            </w:r>
            <w:r w:rsidRPr="00563784">
              <w:rPr>
                <w:b/>
                <w:bCs/>
                <w:color w:val="auto"/>
              </w:rPr>
              <w:fldChar w:fldCharType="end"/>
            </w:r>
            <w:r w:rsidRPr="00563784">
              <w:rPr>
                <w:b/>
                <w:bCs/>
                <w:color w:val="auto"/>
              </w:rPr>
              <w:instrText xml:space="preserve"> = "Wednesday" 1 </w:instrText>
            </w:r>
            <w:r w:rsidRPr="00563784">
              <w:rPr>
                <w:b/>
                <w:bCs/>
                <w:color w:val="auto"/>
              </w:rPr>
              <w:fldChar w:fldCharType="begin"/>
            </w:r>
            <w:r w:rsidRPr="00563784">
              <w:rPr>
                <w:b/>
                <w:bCs/>
                <w:color w:val="auto"/>
              </w:rPr>
              <w:instrText xml:space="preserve"> IF </w:instrText>
            </w:r>
            <w:r w:rsidRPr="00563784">
              <w:rPr>
                <w:b/>
                <w:bCs/>
                <w:color w:val="auto"/>
              </w:rPr>
              <w:fldChar w:fldCharType="begin"/>
            </w:r>
            <w:r w:rsidRPr="00563784">
              <w:rPr>
                <w:b/>
                <w:bCs/>
                <w:color w:val="auto"/>
              </w:rPr>
              <w:instrText xml:space="preserve"> =C2 </w:instrText>
            </w:r>
            <w:r w:rsidRPr="00563784">
              <w:rPr>
                <w:b/>
                <w:bCs/>
                <w:color w:val="auto"/>
              </w:rPr>
              <w:fldChar w:fldCharType="separate"/>
            </w:r>
            <w:r w:rsidR="003E7025" w:rsidRPr="00563784">
              <w:rPr>
                <w:b/>
                <w:bCs/>
                <w:noProof/>
                <w:color w:val="auto"/>
              </w:rPr>
              <w:instrText>0</w:instrText>
            </w:r>
            <w:r w:rsidRPr="00563784">
              <w:rPr>
                <w:b/>
                <w:bCs/>
                <w:color w:val="auto"/>
              </w:rPr>
              <w:fldChar w:fldCharType="end"/>
            </w:r>
            <w:r w:rsidRPr="00563784">
              <w:rPr>
                <w:b/>
                <w:bCs/>
                <w:color w:val="auto"/>
              </w:rPr>
              <w:instrText xml:space="preserve"> &lt;&gt; 0 </w:instrText>
            </w:r>
            <w:r w:rsidRPr="00563784">
              <w:rPr>
                <w:b/>
                <w:bCs/>
                <w:color w:val="auto"/>
              </w:rPr>
              <w:fldChar w:fldCharType="begin"/>
            </w:r>
            <w:r w:rsidRPr="00563784">
              <w:rPr>
                <w:b/>
                <w:bCs/>
                <w:color w:val="auto"/>
              </w:rPr>
              <w:instrText xml:space="preserve"> =C2+1 </w:instrText>
            </w:r>
            <w:r w:rsidRPr="00563784">
              <w:rPr>
                <w:b/>
                <w:bCs/>
                <w:color w:val="auto"/>
              </w:rPr>
              <w:fldChar w:fldCharType="separate"/>
            </w:r>
            <w:r w:rsidR="007A49F2" w:rsidRPr="00563784">
              <w:rPr>
                <w:b/>
                <w:bCs/>
                <w:noProof/>
                <w:color w:val="auto"/>
              </w:rPr>
              <w:instrText>2</w:instrText>
            </w:r>
            <w:r w:rsidRPr="00563784">
              <w:rPr>
                <w:b/>
                <w:bCs/>
                <w:color w:val="auto"/>
              </w:rPr>
              <w:fldChar w:fldCharType="end"/>
            </w:r>
            <w:r w:rsidRPr="00563784">
              <w:rPr>
                <w:b/>
                <w:bCs/>
                <w:color w:val="auto"/>
              </w:rPr>
              <w:instrText xml:space="preserve"> "" </w:instrText>
            </w:r>
            <w:r w:rsidRPr="00563784">
              <w:rPr>
                <w:b/>
                <w:bCs/>
                <w:color w:val="auto"/>
              </w:rPr>
              <w:fldChar w:fldCharType="end"/>
            </w:r>
            <w:r w:rsidRPr="00563784">
              <w:rPr>
                <w:b/>
                <w:bCs/>
                <w:color w:val="auto"/>
              </w:rPr>
              <w:fldChar w:fldCharType="end"/>
            </w:r>
            <w:r w:rsidR="006731F3" w:rsidRPr="00563784">
              <w:rPr>
                <w:b/>
                <w:bCs/>
                <w:color w:val="auto"/>
              </w:rPr>
              <w:t>1</w:t>
            </w:r>
          </w:p>
          <w:p w14:paraId="2536ABEA" w14:textId="43644843" w:rsidR="00697819" w:rsidRPr="00563784" w:rsidRDefault="00697819" w:rsidP="00F967EC">
            <w:pPr>
              <w:pStyle w:val="Dates"/>
              <w:jc w:val="left"/>
              <w:rPr>
                <w:color w:val="auto"/>
              </w:rPr>
            </w:pPr>
            <w:r w:rsidRPr="00563784">
              <w:rPr>
                <w:color w:val="auto"/>
              </w:rPr>
              <w:t>10:00 Exercises</w:t>
            </w:r>
          </w:p>
          <w:p w14:paraId="3BF39A39" w14:textId="1A08FB42" w:rsidR="00D36E2B" w:rsidRDefault="00C93B4E" w:rsidP="00856191">
            <w:pPr>
              <w:pStyle w:val="Dates"/>
              <w:jc w:val="left"/>
              <w:rPr>
                <w:noProof/>
                <w:color w:val="auto"/>
                <w:sz w:val="24"/>
                <w:szCs w:val="24"/>
                <w:lang w:val="en-CA" w:eastAsia="en-CA"/>
              </w:rPr>
            </w:pPr>
            <w:r w:rsidRPr="00563784">
              <w:rPr>
                <w:noProof/>
                <w:color w:val="auto"/>
                <w:sz w:val="24"/>
                <w:szCs w:val="24"/>
                <w:lang w:val="en-CA" w:eastAsia="en-CA"/>
              </w:rPr>
              <w:t xml:space="preserve">10:30 </w:t>
            </w:r>
            <w:r w:rsidR="00D36E2B">
              <w:rPr>
                <w:noProof/>
                <w:color w:val="auto"/>
                <w:sz w:val="24"/>
                <w:szCs w:val="24"/>
                <w:lang w:val="en-CA" w:eastAsia="en-CA"/>
              </w:rPr>
              <w:t>Shuffle Board</w:t>
            </w:r>
          </w:p>
          <w:p w14:paraId="57C130B6" w14:textId="4C5179F1" w:rsidR="00D36E2B" w:rsidRPr="00563784" w:rsidRDefault="000C3ACC" w:rsidP="00856191">
            <w:pPr>
              <w:pStyle w:val="Dates"/>
              <w:jc w:val="left"/>
              <w:rPr>
                <w:color w:val="auto"/>
                <w:szCs w:val="22"/>
              </w:rPr>
            </w:pPr>
            <w:r>
              <w:rPr>
                <w:color w:val="auto"/>
                <w:szCs w:val="22"/>
              </w:rPr>
              <w:t>1030 Decorate St. Patrick</w:t>
            </w:r>
          </w:p>
          <w:p w14:paraId="70FE8304" w14:textId="45CB6D95" w:rsidR="00F967EC" w:rsidRPr="00563784" w:rsidRDefault="00BE31B1" w:rsidP="00F967EC">
            <w:pPr>
              <w:pStyle w:val="Dates"/>
              <w:jc w:val="left"/>
              <w:rPr>
                <w:color w:val="auto"/>
                <w:szCs w:val="22"/>
              </w:rPr>
            </w:pPr>
            <w:r>
              <w:rPr>
                <w:color w:val="auto"/>
                <w:szCs w:val="22"/>
              </w:rPr>
              <w:t xml:space="preserve">            Day</w:t>
            </w:r>
          </w:p>
          <w:p w14:paraId="3BFEE7F1" w14:textId="77777777" w:rsidR="00563784" w:rsidRPr="00563784" w:rsidRDefault="007C2F52" w:rsidP="00F967EC">
            <w:pPr>
              <w:pStyle w:val="Dates"/>
              <w:jc w:val="left"/>
              <w:rPr>
                <w:b/>
                <w:bCs/>
                <w:noProof/>
                <w:color w:val="auto"/>
                <w:sz w:val="24"/>
                <w:szCs w:val="24"/>
                <w:lang w:val="en-CA" w:eastAsia="en-CA"/>
              </w:rPr>
            </w:pPr>
            <w:r w:rsidRPr="00563784">
              <w:rPr>
                <w:b/>
                <w:bCs/>
                <w:noProof/>
                <w:color w:val="auto"/>
                <w:sz w:val="24"/>
                <w:szCs w:val="24"/>
                <w:lang w:val="en-CA" w:eastAsia="en-CA"/>
              </w:rPr>
              <w:t xml:space="preserve">2:00 </w:t>
            </w:r>
          </w:p>
          <w:p w14:paraId="5D1367AB" w14:textId="3000DC4E" w:rsidR="007C2F52" w:rsidRPr="00563784" w:rsidRDefault="00563784" w:rsidP="00F967EC">
            <w:pPr>
              <w:pStyle w:val="Dates"/>
              <w:jc w:val="left"/>
              <w:rPr>
                <w:b/>
                <w:bCs/>
                <w:noProof/>
                <w:color w:val="auto"/>
                <w:sz w:val="24"/>
                <w:szCs w:val="24"/>
                <w:lang w:val="en-CA" w:eastAsia="en-CA"/>
              </w:rPr>
            </w:pPr>
            <w:r w:rsidRPr="00563784">
              <w:rPr>
                <w:b/>
                <w:bCs/>
                <w:noProof/>
                <w:color w:val="auto"/>
                <w:sz w:val="24"/>
                <w:szCs w:val="24"/>
                <w:shd w:val="clear" w:color="auto" w:fill="FFFF00"/>
                <w:lang w:val="en-CA" w:eastAsia="en-CA"/>
              </w:rPr>
              <w:t>THE JOB MATES</w:t>
            </w:r>
            <w:r w:rsidRPr="00563784">
              <w:rPr>
                <w:b/>
                <w:bCs/>
                <w:noProof/>
                <w:color w:val="auto"/>
                <w:sz w:val="24"/>
                <w:szCs w:val="24"/>
                <w:lang w:val="en-CA" w:eastAsia="en-CA"/>
              </w:rPr>
              <mc:AlternateContent>
                <mc:Choice Requires="wpg">
                  <w:drawing>
                    <wp:inline distT="0" distB="0" distL="0" distR="0" wp14:anchorId="0C3112FF" wp14:editId="03135057">
                      <wp:extent cx="1314450" cy="723900"/>
                      <wp:effectExtent l="0" t="0" r="0" b="0"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4450" cy="723900"/>
                                <a:chOff x="0" y="0"/>
                                <a:chExt cx="1559560" cy="1151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837473B0-CC2E-450A-ABE3-18F120FF3D39}">
                                      <a1611:picAttrSrcUrl xmlns:a1611="http://schemas.microsoft.com/office/drawing/2016/11/main" r:i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9560" cy="879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Text Box 8"/>
                              <wps:cNvSpPr txBox="1"/>
                              <wps:spPr>
                                <a:xfrm>
                                  <a:off x="0" y="879475"/>
                                  <a:ext cx="1559560" cy="27178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D07E0C" w14:textId="21F9D8CE" w:rsidR="00563784" w:rsidRPr="00563784" w:rsidRDefault="00563784" w:rsidP="0056378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3112FF" id="Group 9" o:spid="_x0000_s1026" style="width:103.5pt;height:57pt;mso-position-horizontal-relative:char;mso-position-vertical-relative:line" coordsize="15595,1151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" o:spid="_x0000_s1027" type="#_x0000_t75" style="position:absolute;width:15595;height:8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">
                        <v:imagedata r:id="rId11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8" o:spid="_x0000_s1028" type="#_x0000_t202" style="position:absolute;top:8794;width:15595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    <v:textbox>
                          <w:txbxContent>
                            <w:p w14:paraId="3FD07E0C" w14:textId="21F9D8CE" w:rsidR="00563784" w:rsidRPr="00563784" w:rsidRDefault="00563784" w:rsidP="00563784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72" w:type="dxa"/>
            <w:tcBorders>
              <w:bottom w:val="nil"/>
            </w:tcBorders>
          </w:tcPr>
          <w:p w14:paraId="3EADFBD6" w14:textId="43FE3300" w:rsidR="002F6E35" w:rsidRPr="000743E2" w:rsidRDefault="006731F3" w:rsidP="00856191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  <w:p w14:paraId="3E2E5935" w14:textId="03D31A77" w:rsidR="00C93B4E" w:rsidRDefault="00697819" w:rsidP="00F967EC">
            <w:pPr>
              <w:pStyle w:val="Dates"/>
              <w:jc w:val="left"/>
              <w:rPr>
                <w:color w:val="auto"/>
              </w:rPr>
            </w:pPr>
            <w:r w:rsidRPr="000743E2">
              <w:rPr>
                <w:color w:val="auto"/>
              </w:rPr>
              <w:t>10:00 Exercises</w:t>
            </w:r>
            <w:r w:rsidR="00C93B4E">
              <w:rPr>
                <w:color w:val="auto"/>
              </w:rPr>
              <w:t xml:space="preserve"> </w:t>
            </w:r>
          </w:p>
          <w:p w14:paraId="4EBEBDE3" w14:textId="1D696414" w:rsidR="00C93B4E" w:rsidRDefault="00C93B4E" w:rsidP="00C93B4E">
            <w:pPr>
              <w:pStyle w:val="Dates"/>
              <w:jc w:val="left"/>
              <w:rPr>
                <w:color w:val="auto"/>
              </w:rPr>
            </w:pPr>
            <w:r>
              <w:rPr>
                <w:color w:val="auto"/>
              </w:rPr>
              <w:t>10:30</w:t>
            </w:r>
            <w:r w:rsidR="00760387">
              <w:rPr>
                <w:color w:val="auto"/>
              </w:rPr>
              <w:t xml:space="preserve"> House 3 &amp; 4 Activity</w:t>
            </w:r>
            <w:r w:rsidR="000C3ACC">
              <w:rPr>
                <w:color w:val="auto"/>
              </w:rPr>
              <w:t>: Fishing Game</w:t>
            </w:r>
          </w:p>
          <w:p w14:paraId="741AF962" w14:textId="77777777" w:rsidR="00A45360" w:rsidRDefault="00A45360" w:rsidP="00BD21EB">
            <w:pPr>
              <w:pStyle w:val="Dates"/>
              <w:jc w:val="left"/>
              <w:rPr>
                <w:color w:val="auto"/>
              </w:rPr>
            </w:pPr>
          </w:p>
          <w:p w14:paraId="17CAF6D4" w14:textId="1F0A95A1" w:rsidR="00C93B4E" w:rsidRDefault="00BD21EB" w:rsidP="00BD21EB">
            <w:pPr>
              <w:pStyle w:val="Dates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  <w:r w:rsidR="00C93B4E">
              <w:rPr>
                <w:color w:val="auto"/>
              </w:rPr>
              <w:t xml:space="preserve">2:00 </w:t>
            </w:r>
          </w:p>
          <w:p w14:paraId="39AF8875" w14:textId="77777777" w:rsidR="000C3ACC" w:rsidRDefault="000C3ACC" w:rsidP="000C3ACC">
            <w:pPr>
              <w:pStyle w:val="Dates"/>
              <w:jc w:val="left"/>
              <w:rPr>
                <w:color w:val="auto"/>
              </w:rPr>
            </w:pPr>
            <w:r>
              <w:rPr>
                <w:color w:val="auto"/>
              </w:rPr>
              <w:t>Dominos/Uno</w:t>
            </w:r>
          </w:p>
          <w:p w14:paraId="4C7CFD89" w14:textId="6289BE8D" w:rsidR="00697819" w:rsidRPr="000743E2" w:rsidRDefault="00A45360" w:rsidP="000C3ACC">
            <w:pPr>
              <w:pStyle w:val="Dates"/>
              <w:jc w:val="left"/>
              <w:rPr>
                <w:color w:val="auto"/>
              </w:rPr>
            </w:pPr>
            <w:r w:rsidRPr="000743E2">
              <w:rPr>
                <w:noProof/>
                <w:color w:val="auto"/>
                <w:sz w:val="24"/>
                <w:szCs w:val="24"/>
                <w:lang w:val="en-CA" w:eastAsia="en-CA"/>
              </w:rPr>
              <w:drawing>
                <wp:anchor distT="36576" distB="36576" distL="36576" distR="36576" simplePos="0" relativeHeight="251950080" behindDoc="1" locked="0" layoutInCell="1" allowOverlap="1" wp14:anchorId="7A01FA2B" wp14:editId="3B071BDC">
                  <wp:simplePos x="0" y="0"/>
                  <wp:positionH relativeFrom="column">
                    <wp:posOffset>755015</wp:posOffset>
                  </wp:positionH>
                  <wp:positionV relativeFrom="paragraph">
                    <wp:posOffset>248285</wp:posOffset>
                  </wp:positionV>
                  <wp:extent cx="361950" cy="311785"/>
                  <wp:effectExtent l="0" t="0" r="0" b="0"/>
                  <wp:wrapTight wrapText="bothSides">
                    <wp:wrapPolygon edited="0">
                      <wp:start x="0" y="0"/>
                      <wp:lineTo x="0" y="19796"/>
                      <wp:lineTo x="20463" y="19796"/>
                      <wp:lineTo x="20463" y="0"/>
                      <wp:lineTo x="0" y="0"/>
                    </wp:wrapPolygon>
                  </wp:wrapTight>
                  <wp:docPr id="14" name="Picture 14" descr="uno_card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uno_card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43E2">
              <w:rPr>
                <w:noProof/>
                <w:color w:val="auto"/>
                <w:sz w:val="24"/>
                <w:szCs w:val="24"/>
                <w:lang w:val="en-CA" w:eastAsia="en-CA"/>
              </w:rPr>
              <w:drawing>
                <wp:anchor distT="36576" distB="36576" distL="36576" distR="36576" simplePos="0" relativeHeight="251933696" behindDoc="1" locked="0" layoutInCell="1" allowOverlap="1" wp14:anchorId="0F1E80BD" wp14:editId="1A092A3F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256462</wp:posOffset>
                  </wp:positionV>
                  <wp:extent cx="431165" cy="337820"/>
                  <wp:effectExtent l="0" t="0" r="6985" b="5080"/>
                  <wp:wrapTight wrapText="bothSides">
                    <wp:wrapPolygon edited="0">
                      <wp:start x="6680" y="0"/>
                      <wp:lineTo x="2863" y="1218"/>
                      <wp:lineTo x="0" y="19489"/>
                      <wp:lineTo x="0" y="20707"/>
                      <wp:lineTo x="20996" y="20707"/>
                      <wp:lineTo x="20996" y="10962"/>
                      <wp:lineTo x="14315" y="0"/>
                      <wp:lineTo x="6680" y="0"/>
                    </wp:wrapPolygon>
                  </wp:wrapTight>
                  <wp:docPr id="24" name="Picture 24" descr="MC90003007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C90003007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31165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3ACC">
              <w:rPr>
                <w:color w:val="auto"/>
              </w:rPr>
              <w:t xml:space="preserve">           Crib/Kaiser</w:t>
            </w:r>
            <w:r w:rsidR="000C3ACC" w:rsidRPr="000743E2">
              <w:rPr>
                <w:noProof/>
                <w:color w:val="auto"/>
                <w:sz w:val="24"/>
                <w:szCs w:val="24"/>
                <w:lang w:val="en-CA" w:eastAsia="en-CA"/>
              </w:rPr>
              <w:t xml:space="preserve"> </w:t>
            </w:r>
          </w:p>
        </w:tc>
        <w:tc>
          <w:tcPr>
            <w:tcW w:w="2672" w:type="dxa"/>
            <w:tcBorders>
              <w:bottom w:val="nil"/>
            </w:tcBorders>
          </w:tcPr>
          <w:p w14:paraId="4F9A81CD" w14:textId="00CC18FE" w:rsidR="002F6E35" w:rsidRPr="000743E2" w:rsidRDefault="006731F3" w:rsidP="00697819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  <w:p w14:paraId="75727F32" w14:textId="77777777" w:rsidR="00697819" w:rsidRPr="000743E2" w:rsidRDefault="00697819" w:rsidP="00F967EC">
            <w:pPr>
              <w:pStyle w:val="Dates"/>
              <w:jc w:val="left"/>
              <w:rPr>
                <w:color w:val="auto"/>
              </w:rPr>
            </w:pPr>
            <w:r w:rsidRPr="000743E2">
              <w:rPr>
                <w:color w:val="auto"/>
              </w:rPr>
              <w:t>10:00 Exercises</w:t>
            </w:r>
          </w:p>
          <w:p w14:paraId="471E7EF5" w14:textId="08DBF8E2" w:rsidR="00856191" w:rsidRPr="000743E2" w:rsidRDefault="00856191" w:rsidP="00F70CAD">
            <w:pPr>
              <w:pStyle w:val="Dates"/>
              <w:jc w:val="left"/>
              <w:rPr>
                <w:color w:val="auto"/>
              </w:rPr>
            </w:pPr>
            <w:r w:rsidRPr="000743E2">
              <w:rPr>
                <w:color w:val="auto"/>
              </w:rPr>
              <w:t>10:30</w:t>
            </w:r>
            <w:r w:rsidR="00F70CAD">
              <w:rPr>
                <w:color w:val="auto"/>
              </w:rPr>
              <w:t xml:space="preserve"> </w:t>
            </w:r>
            <w:r w:rsidRPr="000743E2">
              <w:rPr>
                <w:color w:val="auto"/>
              </w:rPr>
              <w:t>Ladder Ball Game</w:t>
            </w:r>
          </w:p>
          <w:p w14:paraId="32C7B6AD" w14:textId="79E7ABAC" w:rsidR="00856191" w:rsidRDefault="00F70CAD" w:rsidP="004331FB">
            <w:pPr>
              <w:pStyle w:val="Dates"/>
              <w:jc w:val="center"/>
              <w:rPr>
                <w:color w:val="auto"/>
              </w:rPr>
            </w:pPr>
            <w:r w:rsidRPr="000743E2">
              <w:rPr>
                <w:noProof/>
                <w:color w:val="auto"/>
              </w:rPr>
              <w:drawing>
                <wp:anchor distT="0" distB="0" distL="114300" distR="114300" simplePos="0" relativeHeight="251804672" behindDoc="1" locked="0" layoutInCell="1" allowOverlap="1" wp14:anchorId="239806ED" wp14:editId="5EC651DE">
                  <wp:simplePos x="0" y="0"/>
                  <wp:positionH relativeFrom="column">
                    <wp:posOffset>755650</wp:posOffset>
                  </wp:positionH>
                  <wp:positionV relativeFrom="paragraph">
                    <wp:posOffset>88265</wp:posOffset>
                  </wp:positionV>
                  <wp:extent cx="454025" cy="454025"/>
                  <wp:effectExtent l="0" t="0" r="3175" b="3175"/>
                  <wp:wrapTight wrapText="bothSides">
                    <wp:wrapPolygon edited="0">
                      <wp:start x="0" y="0"/>
                      <wp:lineTo x="0" y="20845"/>
                      <wp:lineTo x="20845" y="20845"/>
                      <wp:lineTo x="20845" y="0"/>
                      <wp:lineTo x="0" y="0"/>
                    </wp:wrapPolygon>
                  </wp:wrapTight>
                  <wp:docPr id="75" name="Picture 75" descr="Image result for ladder bal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ladder bal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25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CE320B" w14:textId="77777777" w:rsidR="00F967EC" w:rsidRDefault="00F967EC" w:rsidP="004331FB">
            <w:pPr>
              <w:pStyle w:val="Dates"/>
              <w:jc w:val="center"/>
              <w:rPr>
                <w:color w:val="auto"/>
              </w:rPr>
            </w:pPr>
          </w:p>
          <w:p w14:paraId="00E353DB" w14:textId="77777777" w:rsidR="00F967EC" w:rsidRDefault="00F967EC" w:rsidP="004331FB">
            <w:pPr>
              <w:pStyle w:val="Dates"/>
              <w:jc w:val="center"/>
              <w:rPr>
                <w:color w:val="auto"/>
              </w:rPr>
            </w:pPr>
          </w:p>
          <w:p w14:paraId="477CC847" w14:textId="77777777" w:rsidR="000C3ACC" w:rsidRDefault="000C3ACC" w:rsidP="000C3ACC">
            <w:pPr>
              <w:pStyle w:val="Dates"/>
              <w:jc w:val="left"/>
              <w:rPr>
                <w:color w:val="auto"/>
              </w:rPr>
            </w:pPr>
          </w:p>
          <w:p w14:paraId="3610C610" w14:textId="2837CD1D" w:rsidR="000C3ACC" w:rsidRPr="000C3ACC" w:rsidRDefault="0010622F" w:rsidP="000C3ACC">
            <w:pPr>
              <w:pStyle w:val="Dates"/>
              <w:jc w:val="left"/>
              <w:rPr>
                <w:color w:val="000000" w:themeColor="text1"/>
                <w:sz w:val="24"/>
                <w:szCs w:val="24"/>
              </w:rPr>
            </w:pPr>
            <w:r w:rsidRPr="000C3ACC">
              <w:rPr>
                <w:color w:val="000000" w:themeColor="text1"/>
              </w:rPr>
              <w:t>2:00</w:t>
            </w:r>
            <w:r w:rsidR="000C3ACC" w:rsidRPr="000C3ACC">
              <w:rPr>
                <w:color w:val="000000" w:themeColor="text1"/>
              </w:rPr>
              <w:t xml:space="preserve"> </w:t>
            </w:r>
            <w:r w:rsidR="000C3ACC" w:rsidRPr="000C3ACC">
              <w:rPr>
                <w:color w:val="000000" w:themeColor="text1"/>
                <w:sz w:val="24"/>
                <w:szCs w:val="24"/>
              </w:rPr>
              <w:t>Bingo</w:t>
            </w:r>
          </w:p>
          <w:p w14:paraId="2EEAE44A" w14:textId="0188C4C0" w:rsidR="000C3ACC" w:rsidRPr="000C3ACC" w:rsidRDefault="000C3ACC" w:rsidP="000C3ACC">
            <w:pPr>
              <w:pStyle w:val="Dates"/>
              <w:jc w:val="left"/>
              <w:rPr>
                <w:color w:val="auto"/>
                <w:sz w:val="28"/>
                <w:szCs w:val="28"/>
              </w:rPr>
            </w:pPr>
            <w:r w:rsidRPr="000C3ACC">
              <w:rPr>
                <w:noProof/>
                <w:color w:val="auto"/>
                <w:sz w:val="28"/>
                <w:szCs w:val="28"/>
                <w:lang w:val="en-CA" w:eastAsia="en-CA"/>
              </w:rPr>
              <w:drawing>
                <wp:anchor distT="36576" distB="36576" distL="36576" distR="36576" simplePos="0" relativeHeight="251907072" behindDoc="1" locked="0" layoutInCell="1" allowOverlap="1" wp14:anchorId="1CEF62C4" wp14:editId="1E140331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113030</wp:posOffset>
                  </wp:positionV>
                  <wp:extent cx="1036320" cy="238125"/>
                  <wp:effectExtent l="0" t="0" r="0" b="9525"/>
                  <wp:wrapTight wrapText="bothSides">
                    <wp:wrapPolygon edited="0">
                      <wp:start x="0" y="0"/>
                      <wp:lineTo x="0" y="20736"/>
                      <wp:lineTo x="21044" y="20736"/>
                      <wp:lineTo x="21044" y="0"/>
                      <wp:lineTo x="0" y="0"/>
                    </wp:wrapPolygon>
                  </wp:wrapTight>
                  <wp:docPr id="1" name="Picture 1" descr="bingo_logo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bingo_logo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BE8F4C" w14:textId="00D86A5C" w:rsidR="000C3ACC" w:rsidRDefault="000C3ACC" w:rsidP="00760387">
            <w:pPr>
              <w:pStyle w:val="Dates"/>
              <w:jc w:val="left"/>
              <w:rPr>
                <w:color w:val="auto"/>
              </w:rPr>
            </w:pPr>
          </w:p>
          <w:p w14:paraId="18C68EFB" w14:textId="39EAB48B" w:rsidR="007C2F52" w:rsidRDefault="007C2F52" w:rsidP="004331FB">
            <w:pPr>
              <w:pStyle w:val="Dates"/>
              <w:jc w:val="center"/>
              <w:rPr>
                <w:color w:val="auto"/>
              </w:rPr>
            </w:pPr>
          </w:p>
          <w:p w14:paraId="7217589E" w14:textId="492091DE" w:rsidR="00856191" w:rsidRPr="000743E2" w:rsidRDefault="00856191" w:rsidP="00F967EC">
            <w:pPr>
              <w:pStyle w:val="Dates"/>
              <w:jc w:val="left"/>
              <w:rPr>
                <w:color w:val="auto"/>
              </w:rPr>
            </w:pPr>
          </w:p>
        </w:tc>
        <w:tc>
          <w:tcPr>
            <w:tcW w:w="2672" w:type="dxa"/>
            <w:tcBorders>
              <w:bottom w:val="nil"/>
            </w:tcBorders>
          </w:tcPr>
          <w:p w14:paraId="77DBB3A7" w14:textId="18493378" w:rsidR="002F6E35" w:rsidRPr="000743E2" w:rsidRDefault="006731F3" w:rsidP="006731F3">
            <w:pPr>
              <w:pStyle w:val="Dates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                                       4</w:t>
            </w:r>
            <w:r w:rsidR="00697819" w:rsidRPr="000743E2">
              <w:rPr>
                <w:color w:val="auto"/>
              </w:rPr>
              <w:t>.</w:t>
            </w:r>
          </w:p>
          <w:p w14:paraId="428812E4" w14:textId="3580F574" w:rsidR="00697819" w:rsidRPr="000743E2" w:rsidRDefault="00697819" w:rsidP="00F967EC">
            <w:pPr>
              <w:pStyle w:val="Dates"/>
              <w:jc w:val="left"/>
              <w:rPr>
                <w:color w:val="auto"/>
              </w:rPr>
            </w:pPr>
            <w:r w:rsidRPr="000743E2">
              <w:rPr>
                <w:color w:val="auto"/>
              </w:rPr>
              <w:t>10:00 Exercises</w:t>
            </w:r>
          </w:p>
          <w:p w14:paraId="55759F12" w14:textId="2B80D7B5" w:rsidR="00283F18" w:rsidRPr="00D219E3" w:rsidRDefault="00856191" w:rsidP="00283F18">
            <w:pPr>
              <w:pStyle w:val="Dates"/>
              <w:jc w:val="left"/>
              <w:rPr>
                <w:color w:val="B75BA4" w:themeColor="accent4" w:themeShade="BF"/>
              </w:rPr>
            </w:pPr>
            <w:r w:rsidRPr="00D219E3">
              <w:rPr>
                <w:color w:val="B75BA4" w:themeColor="accent4" w:themeShade="BF"/>
              </w:rPr>
              <w:t xml:space="preserve">10:30 </w:t>
            </w:r>
            <w:r w:rsidR="00283F18" w:rsidRPr="00D219E3">
              <w:rPr>
                <w:color w:val="B75BA4" w:themeColor="accent4" w:themeShade="BF"/>
              </w:rPr>
              <w:t>Mobile Canteen</w:t>
            </w:r>
          </w:p>
          <w:p w14:paraId="2BC25F89" w14:textId="77777777" w:rsidR="00283F18" w:rsidRDefault="00283F18" w:rsidP="00283F18">
            <w:pPr>
              <w:pStyle w:val="Dates"/>
              <w:jc w:val="left"/>
              <w:rPr>
                <w:color w:val="auto"/>
              </w:rPr>
            </w:pPr>
          </w:p>
          <w:p w14:paraId="24D4FA60" w14:textId="1996081F" w:rsidR="00283F18" w:rsidRDefault="00283F18" w:rsidP="00283F18">
            <w:pPr>
              <w:pStyle w:val="Dates"/>
              <w:jc w:val="left"/>
              <w:rPr>
                <w:color w:val="auto"/>
              </w:rPr>
            </w:pPr>
            <w:r>
              <w:rPr>
                <w:color w:val="auto"/>
              </w:rPr>
              <w:t>1:3</w:t>
            </w:r>
            <w:r w:rsidRPr="000743E2">
              <w:rPr>
                <w:color w:val="auto"/>
              </w:rPr>
              <w:t>0</w:t>
            </w:r>
            <w:r>
              <w:rPr>
                <w:color w:val="auto"/>
              </w:rPr>
              <w:t xml:space="preserve"> Movie &amp; Popcorn</w:t>
            </w:r>
          </w:p>
          <w:p w14:paraId="1C644E08" w14:textId="77777777" w:rsidR="00283F18" w:rsidRDefault="00283F18" w:rsidP="00283F18">
            <w:pPr>
              <w:pStyle w:val="Dates"/>
              <w:jc w:val="left"/>
              <w:rPr>
                <w:color w:val="auto"/>
              </w:rPr>
            </w:pPr>
          </w:p>
          <w:p w14:paraId="2BE0176E" w14:textId="72E4528F" w:rsidR="00856191" w:rsidRPr="000743E2" w:rsidRDefault="00283F18" w:rsidP="00F70CAD">
            <w:pPr>
              <w:pStyle w:val="Dates"/>
              <w:jc w:val="left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3C4039A7" wp14:editId="06F07F55">
                  <wp:extent cx="1284345" cy="568960"/>
                  <wp:effectExtent l="0" t="0" r="0" b="254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16">
                            <a:extLs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353" cy="577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AC592A" w14:textId="2A487E4F" w:rsidR="00856191" w:rsidRPr="000743E2" w:rsidRDefault="00856191" w:rsidP="00856191">
            <w:pPr>
              <w:pStyle w:val="Dates"/>
              <w:jc w:val="center"/>
              <w:rPr>
                <w:color w:val="auto"/>
              </w:rPr>
            </w:pPr>
          </w:p>
          <w:p w14:paraId="2ACF746A" w14:textId="3D0BEAEE" w:rsidR="004331FB" w:rsidRPr="000743E2" w:rsidRDefault="004331FB" w:rsidP="00856191">
            <w:pPr>
              <w:pStyle w:val="Dates"/>
              <w:jc w:val="center"/>
              <w:rPr>
                <w:color w:val="auto"/>
              </w:rPr>
            </w:pPr>
          </w:p>
          <w:p w14:paraId="04AF9C2A" w14:textId="7EF45FB3" w:rsidR="00856191" w:rsidRPr="000743E2" w:rsidRDefault="00856191" w:rsidP="00283F18">
            <w:pPr>
              <w:pStyle w:val="Dates"/>
              <w:jc w:val="left"/>
              <w:rPr>
                <w:color w:val="auto"/>
              </w:rPr>
            </w:pPr>
          </w:p>
        </w:tc>
      </w:tr>
      <w:tr w:rsidR="002F6E35" w14:paraId="17E825C0" w14:textId="77777777" w:rsidTr="00A45360">
        <w:trPr>
          <w:trHeight w:hRule="exact" w:val="80"/>
        </w:trPr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7A41066F" w14:textId="2C388E7A" w:rsidR="002F6E35" w:rsidRPr="000743E2" w:rsidRDefault="002F6E35"/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2BA0B7F4" w14:textId="20F1D84F" w:rsidR="002F6E35" w:rsidRPr="000743E2" w:rsidRDefault="002F6E35"/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4FBDC735" w14:textId="668E8EDC" w:rsidR="002F6E35" w:rsidRPr="000743E2" w:rsidRDefault="002F6E35"/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3E90259A" w14:textId="63475C90" w:rsidR="002F6E35" w:rsidRPr="000743E2" w:rsidRDefault="002F6E35">
            <w:pPr>
              <w:rPr>
                <w:sz w:val="22"/>
                <w:szCs w:val="22"/>
              </w:rPr>
            </w:pPr>
          </w:p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56075934" w14:textId="77777777" w:rsidR="00703567" w:rsidRPr="000743E2" w:rsidRDefault="00703567" w:rsidP="00856191">
            <w:pPr>
              <w:jc w:val="right"/>
            </w:pPr>
          </w:p>
          <w:p w14:paraId="3AFF6D9F" w14:textId="65127471" w:rsidR="00856191" w:rsidRPr="000743E2" w:rsidRDefault="00856191" w:rsidP="00856191"/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741D3D15" w14:textId="48BB6EF1" w:rsidR="00A11384" w:rsidRPr="000743E2" w:rsidRDefault="00A11384" w:rsidP="00DC7E5D">
            <w:pPr>
              <w:jc w:val="right"/>
            </w:pPr>
          </w:p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20BD440B" w14:textId="42A9F0F5" w:rsidR="003E7025" w:rsidRPr="000743E2" w:rsidRDefault="003E7025"/>
        </w:tc>
      </w:tr>
      <w:tr w:rsidR="002F6E35" w14:paraId="6E000BE3" w14:textId="77777777" w:rsidTr="0074109B"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18C7E671" w14:textId="660416E7" w:rsidR="002F6E35" w:rsidRPr="000743E2" w:rsidRDefault="006731F3" w:rsidP="006731F3">
            <w:pPr>
              <w:pStyle w:val="Dates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                                        5</w:t>
            </w:r>
          </w:p>
          <w:p w14:paraId="47E0341F" w14:textId="3420D2F1" w:rsidR="00B11E09" w:rsidRPr="000743E2" w:rsidRDefault="00B11E09" w:rsidP="00506373">
            <w:pPr>
              <w:pStyle w:val="Dates"/>
              <w:jc w:val="center"/>
              <w:rPr>
                <w:color w:val="auto"/>
              </w:rPr>
            </w:pPr>
            <w:r w:rsidRPr="000743E2">
              <w:rPr>
                <w:color w:val="auto"/>
              </w:rPr>
              <w:t>9:45 The Rosary</w:t>
            </w:r>
          </w:p>
          <w:p w14:paraId="3FFD02BA" w14:textId="6A493B2B" w:rsidR="00B11E09" w:rsidRPr="000743E2" w:rsidRDefault="00E6683F" w:rsidP="00506373">
            <w:pPr>
              <w:pStyle w:val="Dates"/>
              <w:jc w:val="center"/>
              <w:rPr>
                <w:color w:val="auto"/>
              </w:rPr>
            </w:pPr>
            <w:r w:rsidRPr="000743E2">
              <w:rPr>
                <w:noProof/>
                <w:color w:val="auto"/>
                <w:sz w:val="24"/>
                <w:szCs w:val="24"/>
                <w:lang w:val="en-CA" w:eastAsia="en-CA"/>
              </w:rPr>
              <w:drawing>
                <wp:anchor distT="36576" distB="36576" distL="36576" distR="36576" simplePos="0" relativeHeight="251853824" behindDoc="1" locked="0" layoutInCell="1" allowOverlap="1" wp14:anchorId="4D2DB4B8" wp14:editId="741C090C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249555</wp:posOffset>
                  </wp:positionV>
                  <wp:extent cx="549910" cy="853440"/>
                  <wp:effectExtent l="0" t="0" r="2540" b="3810"/>
                  <wp:wrapTight wrapText="bothSides">
                    <wp:wrapPolygon edited="0">
                      <wp:start x="0" y="0"/>
                      <wp:lineTo x="0" y="21214"/>
                      <wp:lineTo x="20952" y="21214"/>
                      <wp:lineTo x="20952" y="0"/>
                      <wp:lineTo x="0" y="0"/>
                    </wp:wrapPolygon>
                  </wp:wrapTight>
                  <wp:docPr id="16" name="Picture 16" descr="chu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hu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32389771" w14:textId="12CFD86B" w:rsidR="002F6E35" w:rsidRPr="000743E2" w:rsidRDefault="006731F3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6</w:t>
            </w:r>
          </w:p>
          <w:p w14:paraId="395BF2FB" w14:textId="65EE55B8" w:rsidR="00DF663F" w:rsidRDefault="00F967EC" w:rsidP="00F967EC">
            <w:pPr>
              <w:pStyle w:val="Dates"/>
              <w:jc w:val="left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DF663F" w:rsidRPr="000743E2">
              <w:rPr>
                <w:color w:val="auto"/>
              </w:rPr>
              <w:t>0:00 Exercises</w:t>
            </w:r>
          </w:p>
          <w:p w14:paraId="615E1D22" w14:textId="77777777" w:rsidR="004730F0" w:rsidRDefault="004730F0" w:rsidP="004730F0">
            <w:pPr>
              <w:pStyle w:val="Dates"/>
              <w:jc w:val="left"/>
              <w:rPr>
                <w:color w:val="auto"/>
              </w:rPr>
            </w:pPr>
            <w:r w:rsidRPr="000743E2">
              <w:rPr>
                <w:color w:val="auto"/>
              </w:rPr>
              <w:t xml:space="preserve">10:30 </w:t>
            </w:r>
            <w:r>
              <w:rPr>
                <w:color w:val="auto"/>
              </w:rPr>
              <w:t xml:space="preserve">Bean Bag Toss </w:t>
            </w:r>
          </w:p>
          <w:p w14:paraId="76616A3E" w14:textId="68430CCD" w:rsidR="00D36E2B" w:rsidRDefault="00444F32" w:rsidP="00C93B4E">
            <w:pPr>
              <w:pStyle w:val="Dates"/>
              <w:jc w:val="left"/>
              <w:rPr>
                <w:color w:val="auto"/>
              </w:rPr>
            </w:pPr>
            <w:r>
              <w:rPr>
                <w:color w:val="auto"/>
              </w:rPr>
              <w:t>1030 Shuffleboard</w:t>
            </w:r>
          </w:p>
          <w:p w14:paraId="3774697C" w14:textId="0F9288E4" w:rsidR="00C93B4E" w:rsidRDefault="005E2C15" w:rsidP="00C93B4E">
            <w:pPr>
              <w:pStyle w:val="Dates"/>
              <w:jc w:val="left"/>
              <w:rPr>
                <w:color w:val="auto"/>
              </w:rPr>
            </w:pPr>
            <w:r w:rsidRPr="000743E2">
              <w:rPr>
                <w:color w:val="auto"/>
              </w:rPr>
              <w:t xml:space="preserve">2:00 </w:t>
            </w:r>
            <w:r w:rsidR="00D36E2B">
              <w:rPr>
                <w:color w:val="auto"/>
              </w:rPr>
              <w:t>Manicures in the Great Room</w:t>
            </w:r>
            <w:r w:rsidR="00C93B4E">
              <w:rPr>
                <w:color w:val="auto"/>
              </w:rPr>
              <w:t xml:space="preserve">          </w:t>
            </w:r>
          </w:p>
          <w:p w14:paraId="31708124" w14:textId="134E35E8" w:rsidR="00C93B4E" w:rsidRPr="000743E2" w:rsidRDefault="00C93B4E" w:rsidP="00C93B4E">
            <w:pPr>
              <w:pStyle w:val="Dates"/>
              <w:jc w:val="left"/>
              <w:rPr>
                <w:color w:val="auto"/>
              </w:rPr>
            </w:pPr>
          </w:p>
          <w:p w14:paraId="4342AAFC" w14:textId="7A0860B8" w:rsidR="005E2C15" w:rsidRPr="000743E2" w:rsidRDefault="00C93B4E" w:rsidP="00DF663F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 xml:space="preserve">     </w:t>
            </w:r>
          </w:p>
          <w:p w14:paraId="685E7A73" w14:textId="1D594BD6" w:rsidR="00DF663F" w:rsidRPr="000743E2" w:rsidRDefault="00DF663F" w:rsidP="004331FB">
            <w:pPr>
              <w:pStyle w:val="Dates"/>
              <w:jc w:val="left"/>
              <w:rPr>
                <w:color w:val="auto"/>
              </w:rPr>
            </w:pP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72C29688" w14:textId="5F649ED3" w:rsidR="002F6E35" w:rsidRPr="000743E2" w:rsidRDefault="006731F3" w:rsidP="006731F3">
            <w:pPr>
              <w:pStyle w:val="Dates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                                      7</w:t>
            </w:r>
          </w:p>
          <w:p w14:paraId="2E15C802" w14:textId="6798E142" w:rsidR="00DF663F" w:rsidRDefault="00DF663F" w:rsidP="00F70CAD">
            <w:pPr>
              <w:pStyle w:val="Dates"/>
              <w:jc w:val="left"/>
              <w:rPr>
                <w:color w:val="auto"/>
              </w:rPr>
            </w:pPr>
            <w:r w:rsidRPr="000743E2">
              <w:rPr>
                <w:color w:val="auto"/>
              </w:rPr>
              <w:t>10:00 Exercises</w:t>
            </w:r>
          </w:p>
          <w:p w14:paraId="2CA346E8" w14:textId="5DE0621B" w:rsidR="00042C72" w:rsidRDefault="00283F18" w:rsidP="00F70CAD">
            <w:pPr>
              <w:pStyle w:val="Dates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1030 </w:t>
            </w:r>
            <w:r w:rsidR="00042C72">
              <w:rPr>
                <w:color w:val="auto"/>
              </w:rPr>
              <w:t>Horse Racing Game</w:t>
            </w:r>
          </w:p>
          <w:p w14:paraId="0E7546AE" w14:textId="08011E2F" w:rsidR="00042C72" w:rsidRDefault="00042C72" w:rsidP="00F70CAD">
            <w:pPr>
              <w:pStyle w:val="Dates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1030 </w:t>
            </w:r>
            <w:r w:rsidRPr="00042C72">
              <w:rPr>
                <w:color w:val="FF4040" w:themeColor="accent5" w:themeTint="99"/>
              </w:rPr>
              <w:t>Library Exchange</w:t>
            </w:r>
          </w:p>
          <w:p w14:paraId="6BAA1965" w14:textId="52F018C2" w:rsidR="0032025B" w:rsidRPr="000743E2" w:rsidRDefault="0032025B" w:rsidP="00F70CAD">
            <w:pPr>
              <w:pStyle w:val="Dates"/>
              <w:jc w:val="left"/>
              <w:rPr>
                <w:color w:val="auto"/>
              </w:rPr>
            </w:pPr>
            <w:r w:rsidRPr="000743E2">
              <w:rPr>
                <w:color w:val="auto"/>
              </w:rPr>
              <w:t>1</w:t>
            </w:r>
            <w:r w:rsidR="00A26EDE">
              <w:rPr>
                <w:color w:val="auto"/>
              </w:rPr>
              <w:t xml:space="preserve">1:00 </w:t>
            </w:r>
            <w:r w:rsidR="00A26EDE" w:rsidRPr="00A26EDE">
              <w:rPr>
                <w:b/>
                <w:bCs/>
                <w:color w:val="auto"/>
                <w:shd w:val="clear" w:color="auto" w:fill="FFFF00"/>
              </w:rPr>
              <w:t>New Hope Community Church</w:t>
            </w:r>
            <w:r w:rsidRPr="000743E2">
              <w:rPr>
                <w:color w:val="auto"/>
              </w:rPr>
              <w:t xml:space="preserve"> </w:t>
            </w:r>
          </w:p>
          <w:p w14:paraId="18336051" w14:textId="45132D19" w:rsidR="004331FB" w:rsidRDefault="0032025B" w:rsidP="00F70CAD">
            <w:pPr>
              <w:pStyle w:val="Dates"/>
              <w:jc w:val="left"/>
              <w:rPr>
                <w:color w:val="auto"/>
              </w:rPr>
            </w:pPr>
            <w:r w:rsidRPr="000743E2">
              <w:rPr>
                <w:color w:val="auto"/>
              </w:rPr>
              <w:t>2</w:t>
            </w:r>
            <w:r w:rsidR="00D36E2B">
              <w:rPr>
                <w:color w:val="auto"/>
              </w:rPr>
              <w:t>:</w:t>
            </w:r>
            <w:r w:rsidRPr="000743E2">
              <w:rPr>
                <w:color w:val="auto"/>
              </w:rPr>
              <w:t xml:space="preserve">00  </w:t>
            </w:r>
          </w:p>
          <w:p w14:paraId="30071F6B" w14:textId="0BB5F4FF" w:rsidR="005042C7" w:rsidRPr="005042C7" w:rsidRDefault="00F919D2" w:rsidP="00D2492A">
            <w:pPr>
              <w:pStyle w:val="Dates"/>
              <w:jc w:val="left"/>
              <w:rPr>
                <w:color w:val="auto"/>
                <w:szCs w:val="22"/>
              </w:rPr>
            </w:pPr>
            <w:r w:rsidRPr="000743E2">
              <w:rPr>
                <w:noProof/>
                <w:color w:val="auto"/>
                <w:sz w:val="24"/>
                <w:szCs w:val="24"/>
                <w:lang w:val="en-CA" w:eastAsia="en-CA"/>
              </w:rPr>
              <w:drawing>
                <wp:anchor distT="36576" distB="36576" distL="36576" distR="36576" simplePos="0" relativeHeight="251819008" behindDoc="1" locked="0" layoutInCell="1" allowOverlap="1" wp14:anchorId="31D925F6" wp14:editId="314EE552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58420</wp:posOffset>
                  </wp:positionV>
                  <wp:extent cx="1104900" cy="253365"/>
                  <wp:effectExtent l="0" t="0" r="0" b="0"/>
                  <wp:wrapTight wrapText="bothSides">
                    <wp:wrapPolygon edited="0">
                      <wp:start x="0" y="0"/>
                      <wp:lineTo x="0" y="19489"/>
                      <wp:lineTo x="21228" y="19489"/>
                      <wp:lineTo x="21228" y="0"/>
                      <wp:lineTo x="0" y="0"/>
                    </wp:wrapPolygon>
                  </wp:wrapTight>
                  <wp:docPr id="20" name="Picture 20" descr="bingo_logo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bingo_logo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5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3B07C8" w14:textId="4764781E" w:rsidR="0032025B" w:rsidRPr="005042C7" w:rsidRDefault="0032025B" w:rsidP="00563784">
            <w:pPr>
              <w:pStyle w:val="Dates"/>
              <w:jc w:val="left"/>
              <w:rPr>
                <w:color w:val="auto"/>
                <w:szCs w:val="22"/>
              </w:rPr>
            </w:pPr>
          </w:p>
          <w:p w14:paraId="0B8C88AA" w14:textId="1022B5B6" w:rsidR="0032025B" w:rsidRPr="000743E2" w:rsidRDefault="0032025B" w:rsidP="000743E2">
            <w:pPr>
              <w:pStyle w:val="Dates"/>
              <w:jc w:val="center"/>
              <w:rPr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1A0634E6" w14:textId="30775A8C" w:rsidR="002F6E35" w:rsidRPr="000743E2" w:rsidRDefault="006731F3" w:rsidP="00DF663F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8</w:t>
            </w:r>
          </w:p>
          <w:p w14:paraId="7B282DD3" w14:textId="1AFE0C2E" w:rsidR="00DF663F" w:rsidRPr="000743E2" w:rsidRDefault="004331FB" w:rsidP="00F70CAD">
            <w:pPr>
              <w:pStyle w:val="Dates"/>
              <w:jc w:val="left"/>
              <w:rPr>
                <w:color w:val="auto"/>
              </w:rPr>
            </w:pPr>
            <w:r w:rsidRPr="000743E2">
              <w:rPr>
                <w:noProof/>
                <w:color w:val="auto"/>
                <w:sz w:val="24"/>
                <w:szCs w:val="24"/>
                <w:lang w:val="en-CA" w:eastAsia="en-CA"/>
              </w:rPr>
              <w:drawing>
                <wp:anchor distT="0" distB="0" distL="114300" distR="114300" simplePos="0" relativeHeight="251821056" behindDoc="1" locked="0" layoutInCell="1" allowOverlap="1" wp14:anchorId="04B7DB11" wp14:editId="7FC80B0F">
                  <wp:simplePos x="0" y="0"/>
                  <wp:positionH relativeFrom="column">
                    <wp:posOffset>1265555</wp:posOffset>
                  </wp:positionH>
                  <wp:positionV relativeFrom="paragraph">
                    <wp:posOffset>87630</wp:posOffset>
                  </wp:positionV>
                  <wp:extent cx="281940" cy="375285"/>
                  <wp:effectExtent l="0" t="0" r="3810" b="5715"/>
                  <wp:wrapTight wrapText="bothSides">
                    <wp:wrapPolygon edited="0">
                      <wp:start x="0" y="0"/>
                      <wp:lineTo x="0" y="20832"/>
                      <wp:lineTo x="20432" y="20832"/>
                      <wp:lineTo x="20432" y="0"/>
                      <wp:lineTo x="0" y="0"/>
                    </wp:wrapPolygon>
                  </wp:wrapTight>
                  <wp:docPr id="35" name="Picture 35" descr="Regulation Sand Bag Game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gulation Sand Bag Game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66" t="32001" r="25333" b="3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663F" w:rsidRPr="000743E2">
              <w:rPr>
                <w:color w:val="auto"/>
              </w:rPr>
              <w:t>10:00 Exercises</w:t>
            </w:r>
          </w:p>
          <w:p w14:paraId="25966BFA" w14:textId="1D9347D0" w:rsidR="00DF663F" w:rsidRPr="000743E2" w:rsidRDefault="0032025B" w:rsidP="00F70CAD">
            <w:pPr>
              <w:pStyle w:val="Dates"/>
              <w:jc w:val="left"/>
              <w:rPr>
                <w:color w:val="auto"/>
              </w:rPr>
            </w:pPr>
            <w:r w:rsidRPr="000743E2">
              <w:rPr>
                <w:color w:val="auto"/>
              </w:rPr>
              <w:t>10:30 300! Game</w:t>
            </w:r>
          </w:p>
          <w:p w14:paraId="2963910A" w14:textId="1F2F05D1" w:rsidR="00DF663F" w:rsidRPr="000743E2" w:rsidRDefault="00B11E09" w:rsidP="00B11E09">
            <w:pPr>
              <w:pStyle w:val="Dates"/>
              <w:jc w:val="left"/>
              <w:rPr>
                <w:color w:val="auto"/>
              </w:rPr>
            </w:pPr>
            <w:r w:rsidRPr="00F70CAD">
              <w:rPr>
                <w:b/>
                <w:bCs/>
                <w:color w:val="auto"/>
              </w:rPr>
              <w:t>2:00</w:t>
            </w:r>
            <w:r w:rsidRPr="000743E2">
              <w:rPr>
                <w:color w:val="auto"/>
              </w:rPr>
              <w:t xml:space="preserve"> </w:t>
            </w:r>
            <w:r w:rsidRPr="00563784">
              <w:rPr>
                <w:b/>
                <w:bCs/>
                <w:color w:val="auto"/>
                <w:shd w:val="clear" w:color="auto" w:fill="FFFF00"/>
              </w:rPr>
              <w:t>Wes</w:t>
            </w:r>
            <w:r w:rsidRPr="00563784">
              <w:rPr>
                <w:color w:val="auto"/>
                <w:shd w:val="clear" w:color="auto" w:fill="FFFF00"/>
              </w:rPr>
              <w:t xml:space="preserve"> </w:t>
            </w:r>
            <w:r w:rsidRPr="00563784">
              <w:rPr>
                <w:b/>
                <w:bCs/>
                <w:color w:val="auto"/>
                <w:shd w:val="clear" w:color="auto" w:fill="FFFF00"/>
              </w:rPr>
              <w:t>Stubbs</w:t>
            </w:r>
            <w:r w:rsidR="00CC7DA1" w:rsidRPr="00563784">
              <w:rPr>
                <w:b/>
                <w:bCs/>
                <w:color w:val="auto"/>
              </w:rPr>
              <w:t xml:space="preserve"> </w:t>
            </w:r>
            <w:r w:rsidR="00F70CAD" w:rsidRPr="00563784">
              <w:rPr>
                <w:b/>
                <w:bCs/>
                <w:noProof/>
                <w:color w:val="auto"/>
                <w:sz w:val="24"/>
                <w:szCs w:val="24"/>
                <w:lang w:val="en-CA" w:eastAsia="en-CA"/>
              </w:rPr>
              <mc:AlternateContent>
                <mc:Choice Requires="wpg">
                  <w:drawing>
                    <wp:inline distT="0" distB="0" distL="0" distR="0" wp14:anchorId="171CDFBF" wp14:editId="149019E1">
                      <wp:extent cx="1304925" cy="676275"/>
                      <wp:effectExtent l="0" t="0" r="9525" b="9525"/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4925" cy="676275"/>
                                <a:chOff x="0" y="0"/>
                                <a:chExt cx="1559560" cy="1151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837473B0-CC2E-450A-ABE3-18F120FF3D39}">
                                      <a1611:picAttrSrcUrl xmlns:a1611="http://schemas.microsoft.com/office/drawing/2016/11/main" r:i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9560" cy="879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" name="Text Box 13"/>
                              <wps:cNvSpPr txBox="1"/>
                              <wps:spPr>
                                <a:xfrm>
                                  <a:off x="0" y="879475"/>
                                  <a:ext cx="1559560" cy="27178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D75D33" w14:textId="77777777" w:rsidR="00F70CAD" w:rsidRPr="00563784" w:rsidRDefault="00F70CAD" w:rsidP="00F70CAD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1CDFBF" id="Group 10" o:spid="_x0000_s1029" style="width:102.75pt;height:53.25pt;mso-position-horizontal-relative:char;mso-position-vertical-relative:line" coordsize="15595,1151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">
                      <v:shape id="Picture 11" o:spid="_x0000_s1030" type="#_x0000_t75" style="position:absolute;width:15595;height:8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">
                        <v:imagedata r:id="rId11" o:title=""/>
                      </v:shape>
                      <v:shape id="Text Box 13" o:spid="_x0000_s1031" type="#_x0000_t202" style="position:absolute;top:8794;width:15595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      <v:textbox>
                          <w:txbxContent>
                            <w:p w14:paraId="5DD75D33" w14:textId="77777777" w:rsidR="00F70CAD" w:rsidRPr="00563784" w:rsidRDefault="00F70CAD" w:rsidP="00F70CAD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18D369F7" w14:textId="25B55291" w:rsidR="00DF663F" w:rsidRPr="000743E2" w:rsidRDefault="004331FB" w:rsidP="00F967EC">
            <w:pPr>
              <w:pStyle w:val="Dates"/>
              <w:jc w:val="left"/>
              <w:rPr>
                <w:color w:val="auto"/>
              </w:rPr>
            </w:pPr>
            <w:r w:rsidRPr="000743E2">
              <w:rPr>
                <w:color w:val="auto"/>
              </w:rPr>
              <w:t xml:space="preserve">10:00 Exercises   </w:t>
            </w:r>
            <w:r w:rsidR="00F70CAD">
              <w:rPr>
                <w:color w:val="auto"/>
              </w:rPr>
              <w:t xml:space="preserve">         </w:t>
            </w:r>
            <w:r w:rsidR="00C93B4E">
              <w:rPr>
                <w:color w:val="auto"/>
              </w:rPr>
              <w:t>9</w:t>
            </w:r>
          </w:p>
          <w:p w14:paraId="4FCEBA3A" w14:textId="6EBBA4AF" w:rsidR="000577A8" w:rsidRPr="00D219E3" w:rsidRDefault="00042C72" w:rsidP="00F967EC">
            <w:pPr>
              <w:pStyle w:val="Dates"/>
              <w:jc w:val="left"/>
              <w:rPr>
                <w:color w:val="B75BA4" w:themeColor="accent4" w:themeShade="BF"/>
              </w:rPr>
            </w:pPr>
            <w:r w:rsidRPr="00D219E3">
              <w:rPr>
                <w:color w:val="B75BA4" w:themeColor="accent4" w:themeShade="BF"/>
              </w:rPr>
              <w:t>1030 Mobile Canteen</w:t>
            </w:r>
          </w:p>
          <w:p w14:paraId="6FE4D1C4" w14:textId="77777777" w:rsidR="004730F0" w:rsidRDefault="004730F0" w:rsidP="00F967EC">
            <w:pPr>
              <w:pStyle w:val="Dates"/>
              <w:jc w:val="left"/>
              <w:rPr>
                <w:color w:val="auto"/>
              </w:rPr>
            </w:pPr>
          </w:p>
          <w:p w14:paraId="42A907B7" w14:textId="551709EE" w:rsidR="002C467C" w:rsidRDefault="002C467C" w:rsidP="00F967EC">
            <w:pPr>
              <w:pStyle w:val="Dates"/>
              <w:jc w:val="left"/>
              <w:rPr>
                <w:color w:val="auto"/>
              </w:rPr>
            </w:pPr>
            <w:r w:rsidRPr="000743E2">
              <w:rPr>
                <w:color w:val="auto"/>
              </w:rPr>
              <w:t>2:00</w:t>
            </w:r>
            <w:r w:rsidR="006A31BD">
              <w:rPr>
                <w:color w:val="auto"/>
              </w:rPr>
              <w:t xml:space="preserve"> </w:t>
            </w:r>
            <w:r w:rsidR="000577A8">
              <w:rPr>
                <w:color w:val="auto"/>
              </w:rPr>
              <w:t>Dominos</w:t>
            </w:r>
            <w:r w:rsidR="000C3ACC">
              <w:rPr>
                <w:color w:val="auto"/>
              </w:rPr>
              <w:t>/Kaiser</w:t>
            </w:r>
            <w:r w:rsidR="00042C72">
              <w:rPr>
                <w:color w:val="auto"/>
              </w:rPr>
              <w:t>/Crib</w:t>
            </w:r>
          </w:p>
          <w:p w14:paraId="10C88A05" w14:textId="2BDB5D68" w:rsidR="000164B3" w:rsidRDefault="00D2492A" w:rsidP="003E75D8">
            <w:pPr>
              <w:pStyle w:val="Dates"/>
              <w:jc w:val="center"/>
              <w:rPr>
                <w:color w:val="auto"/>
              </w:rPr>
            </w:pPr>
            <w:r w:rsidRPr="000743E2">
              <w:rPr>
                <w:noProof/>
                <w:color w:val="auto"/>
                <w:sz w:val="24"/>
                <w:szCs w:val="24"/>
                <w:lang w:val="en-CA" w:eastAsia="en-CA"/>
              </w:rPr>
              <w:drawing>
                <wp:anchor distT="36576" distB="36576" distL="36576" distR="36576" simplePos="0" relativeHeight="251828224" behindDoc="1" locked="0" layoutInCell="1" allowOverlap="1" wp14:anchorId="729CA57C" wp14:editId="10670378">
                  <wp:simplePos x="0" y="0"/>
                  <wp:positionH relativeFrom="column">
                    <wp:posOffset>796925</wp:posOffset>
                  </wp:positionH>
                  <wp:positionV relativeFrom="paragraph">
                    <wp:posOffset>87678</wp:posOffset>
                  </wp:positionV>
                  <wp:extent cx="431165" cy="337820"/>
                  <wp:effectExtent l="0" t="0" r="6985" b="5080"/>
                  <wp:wrapTight wrapText="bothSides">
                    <wp:wrapPolygon edited="0">
                      <wp:start x="6680" y="0"/>
                      <wp:lineTo x="2863" y="1218"/>
                      <wp:lineTo x="0" y="19489"/>
                      <wp:lineTo x="0" y="20707"/>
                      <wp:lineTo x="20996" y="20707"/>
                      <wp:lineTo x="20996" y="10962"/>
                      <wp:lineTo x="14315" y="0"/>
                      <wp:lineTo x="6680" y="0"/>
                    </wp:wrapPolygon>
                  </wp:wrapTight>
                  <wp:docPr id="57" name="Picture 57" descr="MC90003007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C90003007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31165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BFF7B5" w14:textId="79DAA655" w:rsidR="003E75D8" w:rsidRPr="000743E2" w:rsidRDefault="003E75D8" w:rsidP="003E75D8">
            <w:pPr>
              <w:pStyle w:val="Dates"/>
              <w:jc w:val="center"/>
              <w:rPr>
                <w:color w:val="auto"/>
              </w:rPr>
            </w:pP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4B657A29" w14:textId="65FC5183" w:rsidR="002F6E35" w:rsidRDefault="007531C7" w:rsidP="00F967EC">
            <w:pPr>
              <w:pStyle w:val="Dates"/>
              <w:jc w:val="left"/>
              <w:rPr>
                <w:color w:val="auto"/>
              </w:rPr>
            </w:pPr>
            <w:r w:rsidRPr="000743E2">
              <w:rPr>
                <w:color w:val="auto"/>
              </w:rPr>
              <w:t xml:space="preserve">10:00 Exercises   </w:t>
            </w:r>
            <w:r w:rsidR="00760387">
              <w:rPr>
                <w:color w:val="auto"/>
              </w:rPr>
              <w:t xml:space="preserve">        </w:t>
            </w:r>
            <w:r w:rsidR="00697819" w:rsidRPr="000743E2">
              <w:rPr>
                <w:color w:val="auto"/>
              </w:rPr>
              <w:t>1</w:t>
            </w:r>
            <w:r w:rsidR="00C93B4E">
              <w:rPr>
                <w:color w:val="auto"/>
              </w:rPr>
              <w:t>0</w:t>
            </w:r>
          </w:p>
          <w:p w14:paraId="1519D2D9" w14:textId="0ED9D041" w:rsidR="004730F0" w:rsidRPr="000743E2" w:rsidRDefault="004730F0" w:rsidP="004730F0">
            <w:pPr>
              <w:pStyle w:val="Dates"/>
              <w:jc w:val="left"/>
              <w:rPr>
                <w:color w:val="auto"/>
              </w:rPr>
            </w:pPr>
            <w:r w:rsidRPr="000743E2">
              <w:rPr>
                <w:color w:val="auto"/>
              </w:rPr>
              <w:t>10:</w:t>
            </w:r>
            <w:r>
              <w:rPr>
                <w:noProof/>
                <w:color w:val="auto"/>
              </w:rPr>
              <w:t xml:space="preserve"> </w:t>
            </w:r>
            <w:r w:rsidRPr="000743E2">
              <w:rPr>
                <w:color w:val="auto"/>
              </w:rPr>
              <w:t>30</w:t>
            </w:r>
            <w:r>
              <w:rPr>
                <w:color w:val="auto"/>
              </w:rPr>
              <w:t xml:space="preserve"> House 3 &amp; 4      Activity: Noodle Wars</w:t>
            </w:r>
          </w:p>
          <w:p w14:paraId="1BCFFC96" w14:textId="77777777" w:rsidR="004730F0" w:rsidRPr="000743E2" w:rsidRDefault="004730F0" w:rsidP="00F967EC">
            <w:pPr>
              <w:pStyle w:val="Dates"/>
              <w:jc w:val="left"/>
              <w:rPr>
                <w:color w:val="auto"/>
              </w:rPr>
            </w:pPr>
          </w:p>
          <w:p w14:paraId="7EE20DCB" w14:textId="41382300" w:rsidR="000577A8" w:rsidRDefault="007F4C0B" w:rsidP="00F36A98">
            <w:pPr>
              <w:pStyle w:val="Dates"/>
              <w:jc w:val="left"/>
              <w:rPr>
                <w:noProof/>
                <w:color w:val="auto"/>
              </w:rPr>
            </w:pPr>
            <w:r>
              <w:rPr>
                <w:color w:val="auto"/>
              </w:rPr>
              <w:t xml:space="preserve">2:00 </w:t>
            </w:r>
            <w:r w:rsidR="000577A8">
              <w:rPr>
                <w:noProof/>
                <w:color w:val="auto"/>
              </w:rPr>
              <w:t>March Birthday Celebration</w:t>
            </w:r>
          </w:p>
          <w:p w14:paraId="3E8EDB1B" w14:textId="4C4F4404" w:rsidR="002C467C" w:rsidRPr="000743E2" w:rsidRDefault="007F4C0B" w:rsidP="00F36A98">
            <w:pPr>
              <w:pStyle w:val="Dates"/>
              <w:jc w:val="left"/>
              <w:rPr>
                <w:color w:val="auto"/>
              </w:rPr>
            </w:pPr>
            <w:r>
              <w:rPr>
                <w:noProof/>
                <w:color w:val="auto"/>
              </w:rPr>
              <w:t xml:space="preserve">    </w:t>
            </w:r>
            <w:r w:rsidR="000577A8">
              <w:rPr>
                <w:noProof/>
                <w:color w:val="auto"/>
              </w:rPr>
              <w:t xml:space="preserve">  </w:t>
            </w:r>
            <w:r>
              <w:rPr>
                <w:noProof/>
                <w:color w:val="auto"/>
              </w:rPr>
              <w:t xml:space="preserve">  </w:t>
            </w:r>
            <w:r w:rsidR="000577A8">
              <w:rPr>
                <w:noProof/>
                <w:color w:val="auto"/>
              </w:rPr>
              <w:drawing>
                <wp:inline distT="0" distB="0" distL="0" distR="0" wp14:anchorId="4967F6E1" wp14:editId="760D8023">
                  <wp:extent cx="638174" cy="63436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21">
                            <a:extLs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211" cy="66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</w:rPr>
              <w:t xml:space="preserve">        </w:t>
            </w:r>
            <w:r w:rsidR="00D2492A">
              <w:rPr>
                <w:noProof/>
                <w:color w:val="auto"/>
              </w:rPr>
              <w:t xml:space="preserve">           </w:t>
            </w: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7AA473BA" w14:textId="2234C21F" w:rsidR="002F6E35" w:rsidRPr="000743E2" w:rsidRDefault="00697819">
            <w:pPr>
              <w:pStyle w:val="Dates"/>
              <w:rPr>
                <w:color w:val="auto"/>
              </w:rPr>
            </w:pPr>
            <w:r w:rsidRPr="000743E2">
              <w:rPr>
                <w:color w:val="auto"/>
              </w:rPr>
              <w:t>1</w:t>
            </w:r>
            <w:r w:rsidR="00C93B4E">
              <w:rPr>
                <w:color w:val="auto"/>
              </w:rPr>
              <w:t>1</w:t>
            </w:r>
          </w:p>
          <w:p w14:paraId="3773CCCE" w14:textId="76035AC0" w:rsidR="00F967EC" w:rsidRDefault="00DF663F" w:rsidP="00F967EC">
            <w:pPr>
              <w:pStyle w:val="Dates"/>
              <w:jc w:val="left"/>
              <w:rPr>
                <w:color w:val="auto"/>
              </w:rPr>
            </w:pPr>
            <w:r w:rsidRPr="000743E2">
              <w:rPr>
                <w:color w:val="auto"/>
              </w:rPr>
              <w:t>10:00 Exercises</w:t>
            </w:r>
          </w:p>
          <w:p w14:paraId="5E8FC385" w14:textId="1C5DCA53" w:rsidR="00283F18" w:rsidRDefault="00283F18" w:rsidP="00F967EC">
            <w:pPr>
              <w:pStyle w:val="Dates"/>
              <w:jc w:val="left"/>
              <w:rPr>
                <w:color w:val="auto"/>
              </w:rPr>
            </w:pPr>
            <w:r w:rsidRPr="000743E2">
              <w:rPr>
                <w:noProof/>
                <w:color w:val="auto"/>
                <w:sz w:val="24"/>
                <w:szCs w:val="24"/>
                <w:lang w:val="en-CA" w:eastAsia="en-CA"/>
              </w:rPr>
              <w:drawing>
                <wp:anchor distT="36576" distB="36576" distL="36576" distR="36576" simplePos="0" relativeHeight="251808768" behindDoc="1" locked="0" layoutInCell="1" allowOverlap="1" wp14:anchorId="7D697404" wp14:editId="40876136">
                  <wp:simplePos x="0" y="0"/>
                  <wp:positionH relativeFrom="column">
                    <wp:posOffset>859790</wp:posOffset>
                  </wp:positionH>
                  <wp:positionV relativeFrom="paragraph">
                    <wp:posOffset>81280</wp:posOffset>
                  </wp:positionV>
                  <wp:extent cx="381000" cy="345931"/>
                  <wp:effectExtent l="0" t="0" r="0" b="0"/>
                  <wp:wrapTight wrapText="bothSides">
                    <wp:wrapPolygon edited="0">
                      <wp:start x="8640" y="0"/>
                      <wp:lineTo x="0" y="8338"/>
                      <wp:lineTo x="0" y="20250"/>
                      <wp:lineTo x="11880" y="20250"/>
                      <wp:lineTo x="14040" y="19059"/>
                      <wp:lineTo x="20520" y="11912"/>
                      <wp:lineTo x="20520" y="0"/>
                      <wp:lineTo x="8640" y="0"/>
                    </wp:wrapPolygon>
                  </wp:wrapTight>
                  <wp:docPr id="60" name="Picture 60" descr="misc-dice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isc-dice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5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67EC">
              <w:rPr>
                <w:color w:val="auto"/>
              </w:rPr>
              <w:t>1</w:t>
            </w:r>
            <w:r w:rsidR="002C467C" w:rsidRPr="000743E2">
              <w:rPr>
                <w:color w:val="auto"/>
              </w:rPr>
              <w:t>0:</w:t>
            </w:r>
            <w:r w:rsidRPr="000743E2">
              <w:rPr>
                <w:color w:val="auto"/>
              </w:rPr>
              <w:t xml:space="preserve">30 </w:t>
            </w:r>
            <w:r>
              <w:rPr>
                <w:color w:val="auto"/>
              </w:rPr>
              <w:t>Yahtzee</w:t>
            </w:r>
          </w:p>
          <w:p w14:paraId="366FADF9" w14:textId="77777777" w:rsidR="00283F18" w:rsidRDefault="00283F18" w:rsidP="00F967EC">
            <w:pPr>
              <w:pStyle w:val="Dates"/>
              <w:jc w:val="left"/>
              <w:rPr>
                <w:color w:val="auto"/>
              </w:rPr>
            </w:pPr>
          </w:p>
          <w:p w14:paraId="6314243B" w14:textId="13D6E72F" w:rsidR="00C93B4E" w:rsidRDefault="00A958C9" w:rsidP="00F967EC">
            <w:pPr>
              <w:pStyle w:val="Dates"/>
              <w:jc w:val="left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050F30">
              <w:rPr>
                <w:color w:val="auto"/>
              </w:rPr>
              <w:t>:</w:t>
            </w:r>
            <w:r>
              <w:rPr>
                <w:color w:val="auto"/>
              </w:rPr>
              <w:t xml:space="preserve">00 </w:t>
            </w:r>
          </w:p>
          <w:p w14:paraId="56515894" w14:textId="27BBD7A0" w:rsidR="00050F30" w:rsidRDefault="00050F30" w:rsidP="00F967EC">
            <w:pPr>
              <w:pStyle w:val="Dates"/>
              <w:jc w:val="left"/>
              <w:rPr>
                <w:color w:val="auto"/>
              </w:rPr>
            </w:pPr>
            <w:r>
              <w:rPr>
                <w:color w:val="auto"/>
              </w:rPr>
              <w:t>Ashton Irish Dancers</w:t>
            </w:r>
          </w:p>
          <w:p w14:paraId="09787A7F" w14:textId="60DFAF73" w:rsidR="008B2A71" w:rsidRPr="000743E2" w:rsidRDefault="00A26EDE" w:rsidP="00C93B4E">
            <w:pPr>
              <w:pStyle w:val="Dates"/>
              <w:jc w:val="left"/>
              <w:rPr>
                <w:color w:val="auto"/>
              </w:rPr>
            </w:pPr>
            <w:r>
              <w:rPr>
                <w:noProof/>
                <w:color w:val="auto"/>
              </w:rPr>
              <w:t xml:space="preserve">     </w:t>
            </w:r>
          </w:p>
        </w:tc>
      </w:tr>
      <w:tr w:rsidR="005A0FD1" w14:paraId="2EEB06BB" w14:textId="77777777" w:rsidTr="0074109B"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33437F1E" w14:textId="77777777" w:rsidR="005A0FD1" w:rsidRDefault="005A0FD1" w:rsidP="00832FE5">
            <w:pPr>
              <w:pStyle w:val="Dates"/>
              <w:jc w:val="left"/>
              <w:rPr>
                <w:color w:val="auto"/>
              </w:rPr>
            </w:pPr>
          </w:p>
          <w:p w14:paraId="2BFAD3F5" w14:textId="0EA14133" w:rsidR="005A0FD1" w:rsidRDefault="000F1096" w:rsidP="006731F3">
            <w:pPr>
              <w:pStyle w:val="Dates"/>
              <w:jc w:val="center"/>
              <w:rPr>
                <w:color w:val="auto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63AEE793" wp14:editId="4E1298AF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-10160</wp:posOffset>
                      </wp:positionV>
                      <wp:extent cx="11868150" cy="419100"/>
                      <wp:effectExtent l="0" t="0" r="19050" b="19050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6815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0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6F6FF4A" w14:textId="456A43F8" w:rsidR="00697819" w:rsidRPr="00697819" w:rsidRDefault="00697819" w:rsidP="00634929">
                                  <w:pPr>
                                    <w:shd w:val="clear" w:color="auto" w:fill="92BC00" w:themeFill="accent1"/>
                                    <w:rPr>
                                      <w:rFonts w:asciiTheme="majorHAnsi" w:hAnsiTheme="majorHAnsi"/>
                                      <w:sz w:val="40"/>
                                      <w:szCs w:val="40"/>
                                    </w:rPr>
                                  </w:pPr>
                                  <w:r w:rsidRPr="00697819"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  <w:t xml:space="preserve">Good Shepherd Villas Recreation </w:t>
                                  </w:r>
                                  <w:r w:rsidRPr="00634929"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  <w:shd w:val="clear" w:color="auto" w:fill="92BC00" w:themeFill="accent1"/>
                                    </w:rPr>
                                    <w:t xml:space="preserve">Calendar:                                                                               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40"/>
                                      <w:szCs w:val="40"/>
                                    </w:rPr>
                                    <w:t>Page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AEE793" id="Text Box 34" o:spid="_x0000_s1032" type="#_x0000_t202" style="position:absolute;left:0;text-align:left;margin-left:-5.8pt;margin-top:-.8pt;width:934.5pt;height:33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" fillcolor="#f60" strokeweight=".5pt">
                      <v:textbox>
                        <w:txbxContent>
                          <w:p w14:paraId="66F6FF4A" w14:textId="456A43F8" w:rsidR="00697819" w:rsidRPr="00697819" w:rsidRDefault="00697819" w:rsidP="00634929">
                            <w:pPr>
                              <w:shd w:val="clear" w:color="auto" w:fill="92BC00" w:themeFill="accent1"/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</w:pPr>
                            <w:r w:rsidRPr="00697819"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  <w:t xml:space="preserve">Good Shepherd Villas Recreation </w:t>
                            </w:r>
                            <w:r w:rsidRPr="00634929">
                              <w:rPr>
                                <w:rFonts w:asciiTheme="majorHAnsi" w:hAnsiTheme="majorHAnsi"/>
                                <w:sz w:val="44"/>
                                <w:szCs w:val="44"/>
                                <w:shd w:val="clear" w:color="auto" w:fill="92BC00" w:themeFill="accent1"/>
                              </w:rPr>
                              <w:t xml:space="preserve">Calendar: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  <w:t>Page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50A215FA" w14:textId="77777777" w:rsidR="005A0FD1" w:rsidRDefault="005A0FD1">
            <w:pPr>
              <w:pStyle w:val="Dates"/>
              <w:rPr>
                <w:color w:val="auto"/>
              </w:rPr>
            </w:pP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7531E598" w14:textId="77777777" w:rsidR="005A0FD1" w:rsidRDefault="005A0FD1" w:rsidP="006731F3">
            <w:pPr>
              <w:pStyle w:val="Dates"/>
              <w:jc w:val="center"/>
              <w:rPr>
                <w:color w:val="auto"/>
              </w:rPr>
            </w:pP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1641E6E4" w14:textId="77777777" w:rsidR="005A0FD1" w:rsidRDefault="005A0FD1" w:rsidP="00DF663F">
            <w:pPr>
              <w:pStyle w:val="Dates"/>
              <w:rPr>
                <w:color w:val="auto"/>
              </w:rPr>
            </w:pP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7943773D" w14:textId="77777777" w:rsidR="005A0FD1" w:rsidRPr="000743E2" w:rsidRDefault="005A0FD1" w:rsidP="00F967EC">
            <w:pPr>
              <w:pStyle w:val="Dates"/>
              <w:jc w:val="left"/>
              <w:rPr>
                <w:color w:val="auto"/>
              </w:rPr>
            </w:pP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2C426B21" w14:textId="77777777" w:rsidR="005A0FD1" w:rsidRPr="000743E2" w:rsidRDefault="005A0FD1" w:rsidP="00F967EC">
            <w:pPr>
              <w:pStyle w:val="Dates"/>
              <w:jc w:val="left"/>
              <w:rPr>
                <w:color w:val="auto"/>
              </w:rPr>
            </w:pP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0B149028" w14:textId="77777777" w:rsidR="005A0FD1" w:rsidRPr="000743E2" w:rsidRDefault="005A0FD1">
            <w:pPr>
              <w:pStyle w:val="Dates"/>
              <w:rPr>
                <w:color w:val="auto"/>
              </w:rPr>
            </w:pPr>
          </w:p>
        </w:tc>
      </w:tr>
      <w:tr w:rsidR="002F6E35" w14:paraId="30E0E6F8" w14:textId="77777777" w:rsidTr="00DF663F">
        <w:trPr>
          <w:trHeight w:hRule="exact" w:val="80"/>
        </w:trPr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12D4F4AF" w14:textId="07942C80" w:rsidR="00702A00" w:rsidRDefault="00702A00"/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EBBA2BD" w14:textId="565CCF84" w:rsidR="001F257F" w:rsidRDefault="001F257F"/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4F5ED2DF" w14:textId="3FFB422D" w:rsidR="00DC7E5D" w:rsidRDefault="00DC7E5D"/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03CCA748" w14:textId="015ACC23" w:rsidR="00697819" w:rsidRDefault="00697819"/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5D3A28B5" w14:textId="17B973EF" w:rsidR="0004638C" w:rsidRDefault="0004638C" w:rsidP="00EE654E">
            <w:pPr>
              <w:jc w:val="center"/>
            </w:pPr>
          </w:p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1B388066" w14:textId="02C65B17" w:rsidR="00DC7E5D" w:rsidRDefault="00DC7E5D" w:rsidP="00FD48CA">
            <w:pPr>
              <w:jc w:val="center"/>
            </w:pPr>
          </w:p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61A277F5" w14:textId="5D81F162" w:rsidR="003E7025" w:rsidRDefault="003E7025"/>
        </w:tc>
      </w:tr>
      <w:tr w:rsidR="00697819" w14:paraId="4D1BDFE7" w14:textId="77777777" w:rsidTr="00506373">
        <w:trPr>
          <w:trHeight w:val="701"/>
        </w:trPr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1EC0CE6A" w14:textId="683EB833" w:rsidR="00FC39D8" w:rsidRPr="00FC39D8" w:rsidRDefault="00FC39D8" w:rsidP="00FC39D8">
            <w:pPr>
              <w:pStyle w:val="Dates"/>
              <w:jc w:val="left"/>
            </w:pP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65BB71D3" w14:textId="77777777" w:rsidR="00697819" w:rsidRDefault="00697819">
            <w:pPr>
              <w:pStyle w:val="Dates"/>
            </w:pP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06F05225" w14:textId="77777777" w:rsidR="00697819" w:rsidRDefault="00697819">
            <w:pPr>
              <w:pStyle w:val="Dates"/>
            </w:pPr>
          </w:p>
          <w:p w14:paraId="630AAA21" w14:textId="2E8FA985" w:rsidR="00697819" w:rsidRDefault="00697819" w:rsidP="00506373">
            <w:pPr>
              <w:pStyle w:val="Dates"/>
              <w:jc w:val="left"/>
            </w:pP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2B2DA535" w14:textId="77777777" w:rsidR="00697819" w:rsidRDefault="00697819">
            <w:pPr>
              <w:pStyle w:val="Dates"/>
            </w:pP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1127A757" w14:textId="1AB9DB08" w:rsidR="00506373" w:rsidRPr="00506373" w:rsidRDefault="00506373" w:rsidP="00506373"/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394B7A37" w14:textId="4CB54ECD" w:rsidR="00697819" w:rsidRDefault="00697819">
            <w:pPr>
              <w:pStyle w:val="Dates"/>
            </w:pP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1F9C6002" w14:textId="77777777" w:rsidR="00697819" w:rsidRDefault="00697819">
            <w:pPr>
              <w:pStyle w:val="Dates"/>
            </w:pPr>
          </w:p>
        </w:tc>
      </w:tr>
      <w:tr w:rsidR="00FC39D8" w14:paraId="0ACEA98C" w14:textId="77777777" w:rsidTr="00FC39D8">
        <w:trPr>
          <w:trHeight w:val="265"/>
        </w:trPr>
        <w:sdt>
          <w:sdtPr>
            <w:rPr>
              <w:color w:val="auto"/>
            </w:rPr>
            <w:id w:val="-12467960"/>
            <w:placeholder>
              <w:docPart w:val="B5C0ED0D4AB44610B03EFD9FE426D68F"/>
            </w:placeholder>
            <w:temporary/>
            <w:showingPlcHdr/>
            <w15:appearance w15:val="hidden"/>
          </w:sdtPr>
          <w:sdtContent>
            <w:tc>
              <w:tcPr>
                <w:tcW w:w="2672" w:type="dxa"/>
                <w:tcBorders>
                  <w:top w:val="single" w:sz="6" w:space="0" w:color="BFBFBF" w:themeColor="background1" w:themeShade="BF"/>
                  <w:bottom w:val="nil"/>
                </w:tcBorders>
                <w:shd w:val="clear" w:color="auto" w:fill="BFBFBF" w:themeFill="background1" w:themeFillShade="BF"/>
              </w:tcPr>
              <w:p w14:paraId="1F2CF5CC" w14:textId="536285C8" w:rsidR="00FC39D8" w:rsidRPr="00FC39D8" w:rsidRDefault="00FC39D8" w:rsidP="00FC39D8">
                <w:pPr>
                  <w:pStyle w:val="Dates"/>
                  <w:jc w:val="center"/>
                  <w:rPr>
                    <w:noProof/>
                    <w:color w:val="auto"/>
                  </w:rPr>
                </w:pPr>
                <w:r w:rsidRPr="00FC39D8">
                  <w:rPr>
                    <w:color w:val="auto"/>
                  </w:rPr>
                  <w:t>Sunday</w:t>
                </w:r>
              </w:p>
            </w:tc>
          </w:sdtContent>
        </w:sdt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BFBFBF" w:themeFill="background1" w:themeFillShade="BF"/>
          </w:tcPr>
          <w:p w14:paraId="1ADE5473" w14:textId="03E3D706" w:rsidR="00FC39D8" w:rsidRPr="00FC39D8" w:rsidRDefault="00000000" w:rsidP="00FC39D8">
            <w:pPr>
              <w:pStyle w:val="Dates"/>
              <w:jc w:val="center"/>
              <w:rPr>
                <w:color w:val="auto"/>
              </w:rPr>
            </w:pPr>
            <w:sdt>
              <w:sdtPr>
                <w:rPr>
                  <w:color w:val="auto"/>
                </w:rPr>
                <w:id w:val="-1029094173"/>
                <w:placeholder>
                  <w:docPart w:val="16CCF1B9AD2A4E039EC2488D144881F5"/>
                </w:placeholder>
                <w:temporary/>
                <w:showingPlcHdr/>
                <w15:appearance w15:val="hidden"/>
              </w:sdtPr>
              <w:sdtContent>
                <w:r w:rsidR="00FC39D8" w:rsidRPr="00FC39D8">
                  <w:rPr>
                    <w:color w:val="auto"/>
                  </w:rPr>
                  <w:t>Monday</w:t>
                </w:r>
              </w:sdtContent>
            </w:sdt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BFBFBF" w:themeFill="background1" w:themeFillShade="BF"/>
          </w:tcPr>
          <w:p w14:paraId="5E5A823D" w14:textId="5DD29919" w:rsidR="00FC39D8" w:rsidRPr="00FC39D8" w:rsidRDefault="00000000" w:rsidP="00FC39D8">
            <w:pPr>
              <w:pStyle w:val="Dates"/>
              <w:jc w:val="center"/>
              <w:rPr>
                <w:color w:val="auto"/>
              </w:rPr>
            </w:pPr>
            <w:sdt>
              <w:sdtPr>
                <w:rPr>
                  <w:color w:val="auto"/>
                </w:rPr>
                <w:id w:val="-1483305180"/>
                <w:placeholder>
                  <w:docPart w:val="AD7FD3F0283A4AB2A5C62F1B7906836E"/>
                </w:placeholder>
                <w:temporary/>
                <w:showingPlcHdr/>
                <w15:appearance w15:val="hidden"/>
              </w:sdtPr>
              <w:sdtContent>
                <w:r w:rsidR="00FC39D8" w:rsidRPr="00FC39D8">
                  <w:rPr>
                    <w:color w:val="auto"/>
                  </w:rPr>
                  <w:t>Tuesday</w:t>
                </w:r>
              </w:sdtContent>
            </w:sdt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BFBFBF" w:themeFill="background1" w:themeFillShade="BF"/>
          </w:tcPr>
          <w:p w14:paraId="51433C6B" w14:textId="3E9DE9FC" w:rsidR="00FC39D8" w:rsidRPr="00FC39D8" w:rsidRDefault="00000000" w:rsidP="00FC39D8">
            <w:pPr>
              <w:pStyle w:val="Dates"/>
              <w:jc w:val="center"/>
              <w:rPr>
                <w:color w:val="auto"/>
              </w:rPr>
            </w:pPr>
            <w:sdt>
              <w:sdtPr>
                <w:rPr>
                  <w:color w:val="auto"/>
                </w:rPr>
                <w:id w:val="185332772"/>
                <w:placeholder>
                  <w:docPart w:val="C71FA5B8C15648AEB4D562B253BBC0FD"/>
                </w:placeholder>
                <w:temporary/>
                <w:showingPlcHdr/>
                <w15:appearance w15:val="hidden"/>
              </w:sdtPr>
              <w:sdtContent>
                <w:r w:rsidR="00FC39D8" w:rsidRPr="00FC39D8">
                  <w:rPr>
                    <w:color w:val="auto"/>
                  </w:rPr>
                  <w:t>Wednesday</w:t>
                </w:r>
              </w:sdtContent>
            </w:sdt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BFBFBF" w:themeFill="background1" w:themeFillShade="BF"/>
          </w:tcPr>
          <w:p w14:paraId="1B71C20B" w14:textId="319E65C3" w:rsidR="00FC39D8" w:rsidRPr="00FC39D8" w:rsidRDefault="00000000" w:rsidP="00FC39D8">
            <w:pPr>
              <w:pStyle w:val="Dates"/>
              <w:jc w:val="center"/>
              <w:rPr>
                <w:color w:val="auto"/>
              </w:rPr>
            </w:pPr>
            <w:sdt>
              <w:sdtPr>
                <w:rPr>
                  <w:color w:val="auto"/>
                </w:rPr>
                <w:id w:val="-1010063447"/>
                <w:placeholder>
                  <w:docPart w:val="3BA142AE051B442DA64493F937A70B5A"/>
                </w:placeholder>
                <w:temporary/>
                <w:showingPlcHdr/>
                <w15:appearance w15:val="hidden"/>
              </w:sdtPr>
              <w:sdtContent>
                <w:r w:rsidR="00FC39D8" w:rsidRPr="00FC39D8">
                  <w:rPr>
                    <w:color w:val="auto"/>
                  </w:rPr>
                  <w:t>Thursday</w:t>
                </w:r>
              </w:sdtContent>
            </w:sdt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BFBFBF" w:themeFill="background1" w:themeFillShade="BF"/>
          </w:tcPr>
          <w:p w14:paraId="762DEC6C" w14:textId="3160837E" w:rsidR="00FC39D8" w:rsidRPr="00FC39D8" w:rsidRDefault="00000000" w:rsidP="00FC39D8">
            <w:pPr>
              <w:pStyle w:val="Dates"/>
              <w:jc w:val="center"/>
              <w:rPr>
                <w:color w:val="auto"/>
              </w:rPr>
            </w:pPr>
            <w:sdt>
              <w:sdtPr>
                <w:rPr>
                  <w:color w:val="auto"/>
                </w:rPr>
                <w:id w:val="-430505691"/>
                <w:placeholder>
                  <w:docPart w:val="2B45A2D2ECA14451A53884C9142232BC"/>
                </w:placeholder>
                <w:temporary/>
                <w:showingPlcHdr/>
                <w15:appearance w15:val="hidden"/>
              </w:sdtPr>
              <w:sdtContent>
                <w:r w:rsidR="00FC39D8" w:rsidRPr="00FC39D8">
                  <w:rPr>
                    <w:color w:val="auto"/>
                  </w:rPr>
                  <w:t>Friday</w:t>
                </w:r>
              </w:sdtContent>
            </w:sdt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BFBFBF" w:themeFill="background1" w:themeFillShade="BF"/>
          </w:tcPr>
          <w:p w14:paraId="5AD3CF90" w14:textId="103442F6" w:rsidR="00FC39D8" w:rsidRPr="00FC39D8" w:rsidRDefault="00000000" w:rsidP="00FC39D8">
            <w:pPr>
              <w:pStyle w:val="Dates"/>
              <w:jc w:val="center"/>
              <w:rPr>
                <w:color w:val="auto"/>
              </w:rPr>
            </w:pPr>
            <w:sdt>
              <w:sdtPr>
                <w:rPr>
                  <w:color w:val="auto"/>
                </w:rPr>
                <w:id w:val="1260259234"/>
                <w:placeholder>
                  <w:docPart w:val="3F6BFEC9FB424B2DAA40785261BFB6E5"/>
                </w:placeholder>
                <w:temporary/>
                <w:showingPlcHdr/>
                <w15:appearance w15:val="hidden"/>
              </w:sdtPr>
              <w:sdtContent>
                <w:r w:rsidR="00FC39D8" w:rsidRPr="00FC39D8">
                  <w:rPr>
                    <w:color w:val="auto"/>
                  </w:rPr>
                  <w:t>Saturday</w:t>
                </w:r>
              </w:sdtContent>
            </w:sdt>
          </w:p>
        </w:tc>
      </w:tr>
      <w:tr w:rsidR="002F6E35" w14:paraId="5308F11F" w14:textId="77777777" w:rsidTr="00A45360">
        <w:trPr>
          <w:trHeight w:val="3328"/>
        </w:trPr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550BB00B" w14:textId="56A34AC0" w:rsidR="00702A00" w:rsidRPr="000743E2" w:rsidRDefault="00697819" w:rsidP="00702A00">
            <w:pPr>
              <w:pStyle w:val="Dates"/>
              <w:rPr>
                <w:color w:val="auto"/>
              </w:rPr>
            </w:pPr>
            <w:r w:rsidRPr="000743E2">
              <w:rPr>
                <w:color w:val="auto"/>
              </w:rPr>
              <w:t>1</w:t>
            </w:r>
            <w:r w:rsidR="00AC010C">
              <w:rPr>
                <w:color w:val="auto"/>
              </w:rPr>
              <w:t>2</w:t>
            </w:r>
          </w:p>
          <w:p w14:paraId="7F46425E" w14:textId="447EE9E7" w:rsidR="00506373" w:rsidRPr="000743E2" w:rsidRDefault="00506373" w:rsidP="00506373">
            <w:pPr>
              <w:pStyle w:val="Dates"/>
              <w:jc w:val="center"/>
              <w:rPr>
                <w:color w:val="auto"/>
              </w:rPr>
            </w:pPr>
          </w:p>
          <w:p w14:paraId="3C6D7F7F" w14:textId="5E26831A" w:rsidR="00B11E09" w:rsidRPr="000743E2" w:rsidRDefault="00B11E09" w:rsidP="000F1096">
            <w:pPr>
              <w:pStyle w:val="Dates"/>
              <w:jc w:val="left"/>
              <w:rPr>
                <w:color w:val="auto"/>
              </w:rPr>
            </w:pPr>
            <w:r w:rsidRPr="000743E2">
              <w:rPr>
                <w:color w:val="auto"/>
              </w:rPr>
              <w:t>9:45 The Rosary</w:t>
            </w:r>
          </w:p>
          <w:p w14:paraId="4E51153A" w14:textId="3FA2AF19" w:rsidR="000743E2" w:rsidRPr="000743E2" w:rsidRDefault="000743E2" w:rsidP="00506373">
            <w:pPr>
              <w:pStyle w:val="Dates"/>
              <w:jc w:val="center"/>
              <w:rPr>
                <w:color w:val="auto"/>
              </w:rPr>
            </w:pPr>
          </w:p>
          <w:p w14:paraId="4A60F60E" w14:textId="26D555FA" w:rsidR="000743E2" w:rsidRPr="000743E2" w:rsidRDefault="000743E2" w:rsidP="00506373">
            <w:pPr>
              <w:pStyle w:val="Dates"/>
              <w:jc w:val="center"/>
              <w:rPr>
                <w:color w:val="auto"/>
              </w:rPr>
            </w:pPr>
          </w:p>
          <w:p w14:paraId="3090C002" w14:textId="53E01CD5" w:rsidR="000743E2" w:rsidRPr="000743E2" w:rsidRDefault="00E6683F" w:rsidP="00506373">
            <w:pPr>
              <w:pStyle w:val="Dates"/>
              <w:jc w:val="center"/>
              <w:rPr>
                <w:color w:val="auto"/>
              </w:rPr>
            </w:pPr>
            <w:r w:rsidRPr="000743E2">
              <w:rPr>
                <w:noProof/>
                <w:color w:val="auto"/>
                <w:sz w:val="24"/>
                <w:szCs w:val="24"/>
                <w:lang w:val="en-CA" w:eastAsia="en-CA"/>
              </w:rPr>
              <w:drawing>
                <wp:anchor distT="36576" distB="36576" distL="36576" distR="36576" simplePos="0" relativeHeight="251855872" behindDoc="1" locked="0" layoutInCell="1" allowOverlap="1" wp14:anchorId="748868E8" wp14:editId="3F3E2093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147955</wp:posOffset>
                  </wp:positionV>
                  <wp:extent cx="542925" cy="916305"/>
                  <wp:effectExtent l="0" t="0" r="9525" b="0"/>
                  <wp:wrapTight wrapText="bothSides">
                    <wp:wrapPolygon edited="0">
                      <wp:start x="0" y="0"/>
                      <wp:lineTo x="0" y="21106"/>
                      <wp:lineTo x="21221" y="21106"/>
                      <wp:lineTo x="21221" y="0"/>
                      <wp:lineTo x="0" y="0"/>
                    </wp:wrapPolygon>
                  </wp:wrapTight>
                  <wp:docPr id="17" name="Picture 17" descr="chu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hu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91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098053" w14:textId="540C4191" w:rsidR="000743E2" w:rsidRPr="000743E2" w:rsidRDefault="000743E2" w:rsidP="00506373">
            <w:pPr>
              <w:pStyle w:val="Dates"/>
              <w:jc w:val="center"/>
              <w:rPr>
                <w:color w:val="auto"/>
              </w:rPr>
            </w:pPr>
            <w:r w:rsidRPr="000743E2">
              <w:rPr>
                <w:color w:val="auto"/>
              </w:rPr>
              <w:t xml:space="preserve"> </w:t>
            </w: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641A1B4F" w14:textId="5C7FACF3" w:rsidR="002F6E35" w:rsidRPr="000743E2" w:rsidRDefault="00697819">
            <w:pPr>
              <w:pStyle w:val="Dates"/>
              <w:rPr>
                <w:color w:val="auto"/>
              </w:rPr>
            </w:pPr>
            <w:r w:rsidRPr="000743E2">
              <w:rPr>
                <w:color w:val="auto"/>
              </w:rPr>
              <w:t>1</w:t>
            </w:r>
            <w:r w:rsidR="00AC010C">
              <w:rPr>
                <w:color w:val="auto"/>
              </w:rPr>
              <w:t>3</w:t>
            </w:r>
          </w:p>
          <w:p w14:paraId="58968874" w14:textId="77777777" w:rsidR="00DF663F" w:rsidRPr="000743E2" w:rsidRDefault="00DF663F" w:rsidP="00F70CAD">
            <w:pPr>
              <w:pStyle w:val="Dates"/>
              <w:jc w:val="left"/>
              <w:rPr>
                <w:color w:val="auto"/>
              </w:rPr>
            </w:pPr>
            <w:r w:rsidRPr="000743E2">
              <w:rPr>
                <w:color w:val="auto"/>
              </w:rPr>
              <w:t>10:00 Exercises</w:t>
            </w:r>
          </w:p>
          <w:p w14:paraId="33A97A2E" w14:textId="47C56C7D" w:rsidR="009965CA" w:rsidRDefault="00B11E09" w:rsidP="00F70CAD">
            <w:pPr>
              <w:pStyle w:val="Dates"/>
              <w:jc w:val="left"/>
              <w:rPr>
                <w:color w:val="auto"/>
              </w:rPr>
            </w:pPr>
            <w:r w:rsidRPr="000743E2">
              <w:rPr>
                <w:color w:val="auto"/>
              </w:rPr>
              <w:t>1</w:t>
            </w:r>
            <w:r w:rsidR="00F70CAD">
              <w:rPr>
                <w:color w:val="auto"/>
              </w:rPr>
              <w:t>0:30</w:t>
            </w:r>
            <w:r w:rsidR="00BB6792">
              <w:rPr>
                <w:color w:val="auto"/>
              </w:rPr>
              <w:t xml:space="preserve"> </w:t>
            </w:r>
            <w:r w:rsidR="000577A8">
              <w:rPr>
                <w:color w:val="auto"/>
              </w:rPr>
              <w:t>H3&amp;4 Games</w:t>
            </w:r>
            <w:r w:rsidR="00042C72">
              <w:rPr>
                <w:color w:val="auto"/>
              </w:rPr>
              <w:t xml:space="preserve">    </w:t>
            </w:r>
          </w:p>
          <w:p w14:paraId="7BDFD046" w14:textId="2AE77396" w:rsidR="00042C72" w:rsidRDefault="00042C72" w:rsidP="00F70CAD">
            <w:pPr>
              <w:pStyle w:val="Dates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         Coloring Boards</w:t>
            </w:r>
          </w:p>
          <w:p w14:paraId="7FD1C694" w14:textId="2DBC1959" w:rsidR="000577A8" w:rsidRDefault="000577A8" w:rsidP="00F70CAD">
            <w:pPr>
              <w:pStyle w:val="Dates"/>
              <w:jc w:val="left"/>
              <w:rPr>
                <w:color w:val="auto"/>
              </w:rPr>
            </w:pPr>
          </w:p>
          <w:p w14:paraId="2CEC9A0F" w14:textId="480FB181" w:rsidR="00407E61" w:rsidRDefault="00444F32" w:rsidP="009965CA">
            <w:pPr>
              <w:pStyle w:val="Dates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2:00 </w:t>
            </w:r>
            <w:r w:rsidR="00E6683F">
              <w:rPr>
                <w:color w:val="auto"/>
              </w:rPr>
              <w:t>Checkers</w:t>
            </w:r>
            <w:r w:rsidR="00407E61">
              <w:rPr>
                <w:color w:val="auto"/>
              </w:rPr>
              <w:t xml:space="preserve"> &amp;</w:t>
            </w:r>
          </w:p>
          <w:p w14:paraId="4EA04CBA" w14:textId="76A8C26A" w:rsidR="007531C7" w:rsidRPr="000743E2" w:rsidRDefault="00407E61" w:rsidP="00A45360">
            <w:pPr>
              <w:pStyle w:val="Dates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         Chinese Checkers  </w:t>
            </w:r>
          </w:p>
          <w:p w14:paraId="6A8CCDE3" w14:textId="037B452C" w:rsidR="005E2C15" w:rsidRPr="000743E2" w:rsidRDefault="005E2C15" w:rsidP="002063D5">
            <w:pPr>
              <w:pStyle w:val="Dates"/>
              <w:jc w:val="left"/>
              <w:rPr>
                <w:color w:val="auto"/>
              </w:rPr>
            </w:pP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1CD8CB37" w14:textId="1A3E1E25" w:rsidR="002F6E35" w:rsidRPr="000743E2" w:rsidRDefault="00697819">
            <w:pPr>
              <w:pStyle w:val="Dates"/>
              <w:rPr>
                <w:color w:val="auto"/>
              </w:rPr>
            </w:pPr>
            <w:r w:rsidRPr="000743E2">
              <w:rPr>
                <w:color w:val="auto"/>
              </w:rPr>
              <w:t>1</w:t>
            </w:r>
            <w:r w:rsidR="00AC010C">
              <w:rPr>
                <w:color w:val="auto"/>
              </w:rPr>
              <w:t>4</w:t>
            </w:r>
          </w:p>
          <w:p w14:paraId="43F8D16D" w14:textId="77777777" w:rsidR="00DF663F" w:rsidRPr="000743E2" w:rsidRDefault="00DF663F" w:rsidP="00D00CE5">
            <w:pPr>
              <w:pStyle w:val="Dates"/>
              <w:jc w:val="left"/>
              <w:rPr>
                <w:color w:val="auto"/>
              </w:rPr>
            </w:pPr>
            <w:r w:rsidRPr="000743E2">
              <w:rPr>
                <w:color w:val="auto"/>
              </w:rPr>
              <w:t>10:00 Exercises</w:t>
            </w:r>
          </w:p>
          <w:p w14:paraId="5B57FF55" w14:textId="5AA6E380" w:rsidR="000743E2" w:rsidRPr="000743E2" w:rsidRDefault="002C467C" w:rsidP="006A31BD">
            <w:pPr>
              <w:pStyle w:val="Dates"/>
              <w:jc w:val="left"/>
              <w:rPr>
                <w:color w:val="auto"/>
              </w:rPr>
            </w:pPr>
            <w:r w:rsidRPr="000743E2">
              <w:rPr>
                <w:color w:val="auto"/>
              </w:rPr>
              <w:t>10:30</w:t>
            </w:r>
            <w:r w:rsidR="00D00CE5">
              <w:rPr>
                <w:color w:val="auto"/>
              </w:rPr>
              <w:t xml:space="preserve"> </w:t>
            </w:r>
            <w:r w:rsidR="00A85E52">
              <w:rPr>
                <w:color w:val="auto"/>
              </w:rPr>
              <w:t>Roll-O-Trump Game</w:t>
            </w:r>
          </w:p>
          <w:p w14:paraId="43AB42E3" w14:textId="77777777" w:rsidR="00626207" w:rsidRDefault="00626207" w:rsidP="00626207">
            <w:pPr>
              <w:pStyle w:val="Dates"/>
              <w:jc w:val="left"/>
              <w:rPr>
                <w:color w:val="auto"/>
              </w:rPr>
            </w:pPr>
          </w:p>
          <w:p w14:paraId="6ACCD582" w14:textId="4A3DD506" w:rsidR="00626207" w:rsidRPr="003617B2" w:rsidRDefault="00626207" w:rsidP="00626207">
            <w:pPr>
              <w:pStyle w:val="Dates"/>
              <w:jc w:val="left"/>
              <w:rPr>
                <w:b/>
                <w:bCs/>
                <w:color w:val="auto"/>
                <w:shd w:val="clear" w:color="auto" w:fill="FFFF00"/>
              </w:rPr>
            </w:pPr>
            <w:r w:rsidRPr="003617B2">
              <w:rPr>
                <w:b/>
                <w:bCs/>
                <w:color w:val="auto"/>
              </w:rPr>
              <w:t xml:space="preserve">2:00 </w:t>
            </w:r>
            <w:r w:rsidR="00A45360" w:rsidRPr="003617B2">
              <w:rPr>
                <w:b/>
                <w:bCs/>
                <w:color w:val="auto"/>
              </w:rPr>
              <w:t>Rick Martin</w:t>
            </w:r>
          </w:p>
          <w:p w14:paraId="7FA81EFE" w14:textId="779C310C" w:rsidR="000F1096" w:rsidRPr="00444F32" w:rsidRDefault="000F1096" w:rsidP="005042C7">
            <w:pPr>
              <w:pStyle w:val="Dates"/>
              <w:jc w:val="left"/>
              <w:rPr>
                <w:b/>
                <w:bCs/>
                <w:color w:val="2B142D" w:themeColor="text2"/>
                <w:shd w:val="clear" w:color="auto" w:fill="FFFF00"/>
              </w:rPr>
            </w:pPr>
          </w:p>
          <w:p w14:paraId="76ED14D5" w14:textId="0D93F198" w:rsidR="000743E2" w:rsidRDefault="002063D5" w:rsidP="005042C7">
            <w:pPr>
              <w:pStyle w:val="Dates"/>
              <w:jc w:val="left"/>
              <w:rPr>
                <w:b/>
                <w:bCs/>
                <w:color w:val="auto"/>
                <w:shd w:val="clear" w:color="auto" w:fill="FFFF00"/>
              </w:rPr>
            </w:pPr>
            <w:r>
              <w:rPr>
                <w:b/>
                <w:bCs/>
                <w:color w:val="auto"/>
                <w:shd w:val="clear" w:color="auto" w:fill="FFFF00"/>
              </w:rPr>
              <w:t xml:space="preserve">4:00 </w:t>
            </w:r>
            <w:r w:rsidR="00421505" w:rsidRPr="00421505">
              <w:rPr>
                <w:b/>
                <w:bCs/>
                <w:color w:val="auto"/>
                <w:shd w:val="clear" w:color="auto" w:fill="FFFF00"/>
              </w:rPr>
              <w:t>Messiah Lutheran</w:t>
            </w:r>
          </w:p>
          <w:p w14:paraId="33D35070" w14:textId="77777777" w:rsidR="000F1096" w:rsidRDefault="000F1096" w:rsidP="005042C7">
            <w:pPr>
              <w:pStyle w:val="Dates"/>
              <w:jc w:val="left"/>
              <w:rPr>
                <w:b/>
                <w:bCs/>
                <w:color w:val="auto"/>
                <w:shd w:val="clear" w:color="auto" w:fill="FFFF00"/>
              </w:rPr>
            </w:pPr>
          </w:p>
          <w:p w14:paraId="36C36039" w14:textId="503EFFE7" w:rsidR="000F1096" w:rsidRPr="00421505" w:rsidRDefault="000F1096" w:rsidP="005042C7">
            <w:pPr>
              <w:pStyle w:val="Dates"/>
              <w:jc w:val="left"/>
              <w:rPr>
                <w:b/>
                <w:bCs/>
                <w:color w:val="auto"/>
              </w:rPr>
            </w:pP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15834708" w14:textId="77777777" w:rsidR="00760387" w:rsidRDefault="00697819" w:rsidP="00760387">
            <w:pPr>
              <w:pStyle w:val="Dates"/>
              <w:rPr>
                <w:color w:val="auto"/>
              </w:rPr>
            </w:pPr>
            <w:r w:rsidRPr="000743E2">
              <w:rPr>
                <w:color w:val="auto"/>
              </w:rPr>
              <w:t>1</w:t>
            </w:r>
            <w:r w:rsidR="00AC010C">
              <w:rPr>
                <w:color w:val="auto"/>
              </w:rPr>
              <w:t>5</w:t>
            </w:r>
          </w:p>
          <w:p w14:paraId="24983333" w14:textId="21652C38" w:rsidR="00DF663F" w:rsidRDefault="00DF663F" w:rsidP="000577A8">
            <w:pPr>
              <w:pStyle w:val="Dates"/>
              <w:jc w:val="left"/>
              <w:rPr>
                <w:color w:val="auto"/>
              </w:rPr>
            </w:pPr>
            <w:r w:rsidRPr="000743E2">
              <w:rPr>
                <w:color w:val="auto"/>
              </w:rPr>
              <w:t>10:00 Exercis</w:t>
            </w:r>
            <w:r w:rsidR="000577A8">
              <w:rPr>
                <w:color w:val="auto"/>
              </w:rPr>
              <w:t>es</w:t>
            </w:r>
          </w:p>
          <w:p w14:paraId="415E11A6" w14:textId="2F9B2F52" w:rsidR="000577A8" w:rsidRPr="000743E2" w:rsidRDefault="000577A8" w:rsidP="000577A8">
            <w:pPr>
              <w:pStyle w:val="Dates"/>
              <w:jc w:val="left"/>
              <w:rPr>
                <w:color w:val="auto"/>
              </w:rPr>
            </w:pPr>
            <w:r>
              <w:rPr>
                <w:color w:val="auto"/>
              </w:rPr>
              <w:t>10:30</w:t>
            </w:r>
            <w:r w:rsidR="00634929">
              <w:rPr>
                <w:color w:val="auto"/>
              </w:rPr>
              <w:t xml:space="preserve"> </w:t>
            </w:r>
            <w:r w:rsidR="00407E61">
              <w:rPr>
                <w:color w:val="auto"/>
              </w:rPr>
              <w:t>Curling Counters</w:t>
            </w:r>
          </w:p>
          <w:p w14:paraId="0F0386EC" w14:textId="32A39076" w:rsidR="002C467C" w:rsidRPr="00BD21EB" w:rsidRDefault="002C467C" w:rsidP="00760387">
            <w:pPr>
              <w:pStyle w:val="Dates"/>
              <w:jc w:val="left"/>
              <w:rPr>
                <w:rFonts w:ascii="Castellar" w:hAnsi="Castellar"/>
                <w:color w:val="auto"/>
              </w:rPr>
            </w:pPr>
          </w:p>
          <w:p w14:paraId="190654C8" w14:textId="526789A4" w:rsidR="00A85E52" w:rsidRPr="00A85E52" w:rsidRDefault="00A85E52" w:rsidP="00A85E52">
            <w:pPr>
              <w:pStyle w:val="Dates"/>
              <w:jc w:val="center"/>
              <w:rPr>
                <w:color w:val="auto"/>
                <w:sz w:val="18"/>
              </w:rPr>
            </w:pPr>
          </w:p>
          <w:p w14:paraId="6A67F17F" w14:textId="5DD1C10E" w:rsidR="00A85E52" w:rsidRPr="00A85E52" w:rsidRDefault="00A85E52" w:rsidP="006A31BD">
            <w:pPr>
              <w:pStyle w:val="Dates"/>
              <w:jc w:val="left"/>
              <w:rPr>
                <w:color w:val="auto"/>
                <w:sz w:val="18"/>
              </w:rPr>
            </w:pPr>
          </w:p>
          <w:p w14:paraId="330E4CD4" w14:textId="615210E1" w:rsidR="002C467C" w:rsidRPr="000743E2" w:rsidRDefault="002C467C" w:rsidP="00A85E52">
            <w:pPr>
              <w:pStyle w:val="Dates"/>
              <w:jc w:val="left"/>
              <w:rPr>
                <w:color w:val="auto"/>
              </w:rPr>
            </w:pPr>
          </w:p>
          <w:p w14:paraId="004F2D9F" w14:textId="15250D56" w:rsidR="006A31BD" w:rsidRPr="000743E2" w:rsidRDefault="00F70CAD" w:rsidP="004472AD">
            <w:pPr>
              <w:rPr>
                <w:sz w:val="22"/>
                <w:szCs w:val="22"/>
              </w:rPr>
            </w:pPr>
            <w:r w:rsidRPr="000743E2">
              <w:rPr>
                <w:noProof/>
                <w:sz w:val="24"/>
                <w:szCs w:val="24"/>
                <w:lang w:val="en-CA" w:eastAsia="en-CA"/>
              </w:rPr>
              <w:drawing>
                <wp:anchor distT="36576" distB="36576" distL="36576" distR="36576" simplePos="0" relativeHeight="251929600" behindDoc="1" locked="0" layoutInCell="1" allowOverlap="1" wp14:anchorId="0D451EB0" wp14:editId="5F317F3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370205</wp:posOffset>
                  </wp:positionV>
                  <wp:extent cx="1202055" cy="276225"/>
                  <wp:effectExtent l="0" t="0" r="0" b="9525"/>
                  <wp:wrapTight wrapText="bothSides">
                    <wp:wrapPolygon edited="0">
                      <wp:start x="0" y="0"/>
                      <wp:lineTo x="0" y="20855"/>
                      <wp:lineTo x="21223" y="20855"/>
                      <wp:lineTo x="21223" y="0"/>
                      <wp:lineTo x="0" y="0"/>
                    </wp:wrapPolygon>
                  </wp:wrapTight>
                  <wp:docPr id="23" name="Picture 23" descr="bingo_logo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bingo_logo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31FB" w:rsidRPr="000743E2">
              <w:rPr>
                <w:sz w:val="22"/>
                <w:szCs w:val="22"/>
              </w:rPr>
              <w:t xml:space="preserve">2:00 </w:t>
            </w:r>
            <w:r w:rsidR="006A31BD">
              <w:rPr>
                <w:sz w:val="22"/>
                <w:szCs w:val="22"/>
              </w:rPr>
              <w:t>Bin</w:t>
            </w:r>
            <w:r w:rsidR="000164B3">
              <w:rPr>
                <w:sz w:val="22"/>
                <w:szCs w:val="22"/>
              </w:rPr>
              <w:t>go</w:t>
            </w: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7E6262CB" w14:textId="7CBD2BE9" w:rsidR="002F6E35" w:rsidRPr="000743E2" w:rsidRDefault="00697819">
            <w:pPr>
              <w:pStyle w:val="Dates"/>
              <w:rPr>
                <w:color w:val="auto"/>
              </w:rPr>
            </w:pPr>
            <w:r w:rsidRPr="000743E2">
              <w:rPr>
                <w:color w:val="auto"/>
              </w:rPr>
              <w:t>1</w:t>
            </w:r>
            <w:r w:rsidR="00AC010C">
              <w:rPr>
                <w:color w:val="auto"/>
              </w:rPr>
              <w:t>6</w:t>
            </w:r>
          </w:p>
          <w:p w14:paraId="1F7501D4" w14:textId="77777777" w:rsidR="00DF663F" w:rsidRPr="000743E2" w:rsidRDefault="00DF663F" w:rsidP="000577A8">
            <w:pPr>
              <w:pStyle w:val="Dates"/>
              <w:jc w:val="left"/>
              <w:rPr>
                <w:color w:val="auto"/>
              </w:rPr>
            </w:pPr>
            <w:r w:rsidRPr="000743E2">
              <w:rPr>
                <w:color w:val="auto"/>
              </w:rPr>
              <w:t>10:00 Exercises</w:t>
            </w:r>
          </w:p>
          <w:p w14:paraId="64E8D944" w14:textId="795D17C6" w:rsidR="002C467C" w:rsidRDefault="002C467C" w:rsidP="00407E61">
            <w:pPr>
              <w:pStyle w:val="Dates"/>
              <w:jc w:val="left"/>
              <w:rPr>
                <w:color w:val="auto"/>
              </w:rPr>
            </w:pPr>
            <w:r w:rsidRPr="000743E2">
              <w:rPr>
                <w:color w:val="auto"/>
              </w:rPr>
              <w:t>10:30</w:t>
            </w:r>
            <w:r w:rsidR="00760387">
              <w:rPr>
                <w:color w:val="auto"/>
              </w:rPr>
              <w:t xml:space="preserve"> </w:t>
            </w:r>
            <w:r w:rsidR="002063D5">
              <w:rPr>
                <w:color w:val="auto"/>
              </w:rPr>
              <w:t>Skee Ball</w:t>
            </w:r>
          </w:p>
          <w:p w14:paraId="036610F4" w14:textId="2E17DCE5" w:rsidR="00407E61" w:rsidRPr="003C4CF1" w:rsidRDefault="00407E61" w:rsidP="00407E61">
            <w:pPr>
              <w:pStyle w:val="Dates"/>
              <w:jc w:val="left"/>
              <w:rPr>
                <w:color w:val="B364BA" w:themeColor="text2" w:themeTint="80"/>
              </w:rPr>
            </w:pPr>
            <w:r w:rsidRPr="003C4CF1">
              <w:rPr>
                <w:color w:val="B364BA" w:themeColor="text2" w:themeTint="80"/>
              </w:rPr>
              <w:t>10:30 Mobile Canteen</w:t>
            </w:r>
          </w:p>
          <w:p w14:paraId="1EC5C92A" w14:textId="77777777" w:rsidR="002C467C" w:rsidRPr="000743E2" w:rsidRDefault="002C467C">
            <w:pPr>
              <w:pStyle w:val="Dates"/>
              <w:rPr>
                <w:color w:val="auto"/>
              </w:rPr>
            </w:pPr>
          </w:p>
          <w:p w14:paraId="5A3D4AC9" w14:textId="68CC2A8D" w:rsidR="000164B3" w:rsidRPr="00FB43C0" w:rsidRDefault="00E6683F" w:rsidP="00B201EE">
            <w:pPr>
              <w:pStyle w:val="Dates"/>
              <w:jc w:val="left"/>
              <w:rPr>
                <w:b/>
                <w:bCs/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935744" behindDoc="0" locked="0" layoutInCell="1" allowOverlap="1" wp14:anchorId="7BE38EFD" wp14:editId="728D13A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156844</wp:posOffset>
                  </wp:positionV>
                  <wp:extent cx="1371600" cy="504825"/>
                  <wp:effectExtent l="0" t="0" r="0" b="952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01EE" w:rsidRPr="00FB43C0">
              <w:rPr>
                <w:b/>
                <w:bCs/>
                <w:color w:val="auto"/>
              </w:rPr>
              <w:t xml:space="preserve"> </w:t>
            </w:r>
            <w:r w:rsidR="002C467C" w:rsidRPr="00FB43C0">
              <w:rPr>
                <w:b/>
                <w:bCs/>
                <w:color w:val="auto"/>
                <w:shd w:val="clear" w:color="auto" w:fill="FFFF00"/>
              </w:rPr>
              <w:t>2:00</w:t>
            </w:r>
            <w:r w:rsidR="00FB43C0" w:rsidRPr="00FB43C0">
              <w:rPr>
                <w:b/>
                <w:bCs/>
                <w:color w:val="auto"/>
                <w:shd w:val="clear" w:color="auto" w:fill="FFFF00"/>
              </w:rPr>
              <w:t xml:space="preserve"> Bill B’s Band</w:t>
            </w:r>
            <w:r w:rsidR="00B201EE" w:rsidRPr="00FB43C0">
              <w:rPr>
                <w:b/>
                <w:bCs/>
                <w:color w:val="auto"/>
              </w:rPr>
              <w:t xml:space="preserve">   </w:t>
            </w:r>
          </w:p>
          <w:p w14:paraId="2666CC07" w14:textId="72E8D1F9" w:rsidR="002C467C" w:rsidRPr="00FB43C0" w:rsidRDefault="00B201EE" w:rsidP="00B201EE">
            <w:pPr>
              <w:pStyle w:val="Dates"/>
              <w:jc w:val="left"/>
              <w:rPr>
                <w:b/>
                <w:bCs/>
                <w:color w:val="auto"/>
              </w:rPr>
            </w:pPr>
            <w:r w:rsidRPr="00FB43C0">
              <w:rPr>
                <w:b/>
                <w:bCs/>
                <w:color w:val="auto"/>
              </w:rPr>
              <w:t xml:space="preserve">  </w:t>
            </w:r>
          </w:p>
          <w:p w14:paraId="7895E81A" w14:textId="4F8D568C" w:rsidR="002C467C" w:rsidRPr="000743E2" w:rsidRDefault="002C467C">
            <w:pPr>
              <w:pStyle w:val="Dates"/>
              <w:rPr>
                <w:color w:val="auto"/>
              </w:rPr>
            </w:pP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6C46DFAE" w14:textId="55455657" w:rsidR="002F6E35" w:rsidRPr="000743E2" w:rsidRDefault="00AC010C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17</w:t>
            </w:r>
          </w:p>
          <w:p w14:paraId="75FFF631" w14:textId="3409D17E" w:rsidR="00DF663F" w:rsidRPr="000743E2" w:rsidRDefault="00DF663F" w:rsidP="000577A8">
            <w:pPr>
              <w:pStyle w:val="Dates"/>
              <w:jc w:val="left"/>
              <w:rPr>
                <w:color w:val="auto"/>
              </w:rPr>
            </w:pPr>
            <w:r w:rsidRPr="000743E2">
              <w:rPr>
                <w:color w:val="auto"/>
              </w:rPr>
              <w:t>10:00 Exercises</w:t>
            </w:r>
          </w:p>
          <w:p w14:paraId="518B2EA7" w14:textId="2FC7B60D" w:rsidR="002C467C" w:rsidRDefault="002C467C" w:rsidP="000577A8">
            <w:pPr>
              <w:pStyle w:val="Dates"/>
              <w:jc w:val="left"/>
              <w:rPr>
                <w:color w:val="auto"/>
              </w:rPr>
            </w:pPr>
            <w:r w:rsidRPr="000743E2">
              <w:rPr>
                <w:color w:val="auto"/>
              </w:rPr>
              <w:t>10:30</w:t>
            </w:r>
            <w:r w:rsidR="000577A8">
              <w:rPr>
                <w:color w:val="auto"/>
              </w:rPr>
              <w:t xml:space="preserve"> H3&amp;4Activity</w:t>
            </w:r>
            <w:r w:rsidR="00444F32">
              <w:rPr>
                <w:color w:val="auto"/>
              </w:rPr>
              <w:t xml:space="preserve"> </w:t>
            </w:r>
          </w:p>
          <w:p w14:paraId="1B9FE29F" w14:textId="7BE876B5" w:rsidR="00444F32" w:rsidRDefault="00444F32" w:rsidP="000577A8">
            <w:pPr>
              <w:pStyle w:val="Dates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            Balloon Wars</w:t>
            </w:r>
          </w:p>
          <w:p w14:paraId="50D0E69C" w14:textId="1744A547" w:rsidR="00A85E52" w:rsidRDefault="00A85E52" w:rsidP="004472AD">
            <w:pPr>
              <w:pStyle w:val="Dates"/>
              <w:jc w:val="left"/>
              <w:rPr>
                <w:color w:val="auto"/>
              </w:rPr>
            </w:pPr>
            <w:r>
              <w:rPr>
                <w:color w:val="auto"/>
              </w:rPr>
              <w:t>2:00</w:t>
            </w:r>
            <w:r w:rsidR="00407E61">
              <w:rPr>
                <w:color w:val="auto"/>
              </w:rPr>
              <w:t xml:space="preserve">  </w:t>
            </w:r>
            <w:r w:rsidR="00050F30">
              <w:rPr>
                <w:color w:val="auto"/>
              </w:rPr>
              <w:t xml:space="preserve"> St. Patrick’s Day Celebration</w:t>
            </w:r>
          </w:p>
          <w:p w14:paraId="27682996" w14:textId="1E63DDE1" w:rsidR="00050F30" w:rsidRDefault="00050F30" w:rsidP="004472AD">
            <w:pPr>
              <w:pStyle w:val="Dates"/>
              <w:jc w:val="left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7843C4EB" wp14:editId="5184826D">
                  <wp:extent cx="923925" cy="9239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24">
                            <a:extLs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F62842" w14:textId="77777777" w:rsidR="000577A8" w:rsidRPr="000743E2" w:rsidRDefault="000577A8" w:rsidP="004472AD">
            <w:pPr>
              <w:pStyle w:val="Dates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                           </w:t>
            </w:r>
            <w:r>
              <w:rPr>
                <w:noProof/>
                <w:color w:val="auto"/>
                <w:sz w:val="24"/>
                <w:szCs w:val="24"/>
                <w:lang w:val="en-CA" w:eastAsia="en-CA"/>
              </w:rPr>
              <w:t xml:space="preserve"> </w:t>
            </w: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1D456B10" w14:textId="6B05D441" w:rsidR="002F6E35" w:rsidRPr="000743E2" w:rsidRDefault="00AC010C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18</w:t>
            </w:r>
          </w:p>
          <w:p w14:paraId="0B290E52" w14:textId="77777777" w:rsidR="00DF663F" w:rsidRPr="000743E2" w:rsidRDefault="00DF663F" w:rsidP="000577A8">
            <w:pPr>
              <w:pStyle w:val="Dates"/>
              <w:jc w:val="left"/>
              <w:rPr>
                <w:color w:val="auto"/>
              </w:rPr>
            </w:pPr>
            <w:r w:rsidRPr="000743E2">
              <w:rPr>
                <w:color w:val="auto"/>
              </w:rPr>
              <w:t>10:00 Exercises</w:t>
            </w:r>
          </w:p>
          <w:p w14:paraId="4224D005" w14:textId="3A3EF5BA" w:rsidR="002C467C" w:rsidRPr="000743E2" w:rsidRDefault="00E6683F" w:rsidP="00E6683F">
            <w:pPr>
              <w:pStyle w:val="Dates"/>
              <w:jc w:val="left"/>
              <w:rPr>
                <w:color w:val="auto"/>
              </w:rPr>
            </w:pPr>
            <w:r>
              <w:rPr>
                <w:noProof/>
                <w:sz w:val="24"/>
                <w:szCs w:val="24"/>
                <w:lang w:val="en-CA" w:eastAsia="en-CA"/>
              </w:rPr>
              <w:drawing>
                <wp:anchor distT="36576" distB="36576" distL="36576" distR="36576" simplePos="0" relativeHeight="251905024" behindDoc="1" locked="0" layoutInCell="1" allowOverlap="1" wp14:anchorId="0AB31DBA" wp14:editId="1EC33AB5">
                  <wp:simplePos x="0" y="0"/>
                  <wp:positionH relativeFrom="column">
                    <wp:posOffset>859790</wp:posOffset>
                  </wp:positionH>
                  <wp:positionV relativeFrom="paragraph">
                    <wp:posOffset>83185</wp:posOffset>
                  </wp:positionV>
                  <wp:extent cx="444500" cy="438785"/>
                  <wp:effectExtent l="0" t="0" r="0" b="0"/>
                  <wp:wrapTight wrapText="bothSides">
                    <wp:wrapPolygon edited="0">
                      <wp:start x="0" y="0"/>
                      <wp:lineTo x="0" y="20631"/>
                      <wp:lineTo x="20366" y="20631"/>
                      <wp:lineTo x="20366" y="0"/>
                      <wp:lineTo x="0" y="0"/>
                    </wp:wrapPolygon>
                  </wp:wrapTight>
                  <wp:docPr id="55" name="Picture 55" descr="images[1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s[1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467C" w:rsidRPr="000743E2">
              <w:rPr>
                <w:color w:val="auto"/>
              </w:rPr>
              <w:t>10:30</w:t>
            </w:r>
          </w:p>
          <w:p w14:paraId="528BB8DD" w14:textId="34774DB2" w:rsidR="00D13BC6" w:rsidRDefault="002C467C" w:rsidP="00D13BC6">
            <w:pPr>
              <w:pStyle w:val="Dates"/>
              <w:jc w:val="center"/>
              <w:rPr>
                <w:color w:val="auto"/>
              </w:rPr>
            </w:pPr>
            <w:r w:rsidRPr="000743E2">
              <w:rPr>
                <w:color w:val="auto"/>
              </w:rPr>
              <w:t>Bean Bag</w:t>
            </w:r>
          </w:p>
          <w:p w14:paraId="0290D7ED" w14:textId="2046ADF1" w:rsidR="002C467C" w:rsidRPr="000743E2" w:rsidRDefault="002C467C" w:rsidP="00D13BC6">
            <w:pPr>
              <w:pStyle w:val="Dates"/>
              <w:jc w:val="center"/>
              <w:rPr>
                <w:color w:val="auto"/>
              </w:rPr>
            </w:pPr>
            <w:r w:rsidRPr="000743E2">
              <w:rPr>
                <w:color w:val="auto"/>
              </w:rPr>
              <w:t>Toss Game</w:t>
            </w:r>
          </w:p>
          <w:p w14:paraId="78E997FC" w14:textId="77777777" w:rsidR="00444F32" w:rsidRDefault="00444F32" w:rsidP="00A26EDE">
            <w:pPr>
              <w:pStyle w:val="Dates"/>
              <w:jc w:val="left"/>
              <w:rPr>
                <w:color w:val="auto"/>
              </w:rPr>
            </w:pPr>
          </w:p>
          <w:p w14:paraId="6AE27DC9" w14:textId="74899586" w:rsidR="00BE31B1" w:rsidRDefault="003C4CF1" w:rsidP="003C4CF1">
            <w:pPr>
              <w:pStyle w:val="Dates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2:00 </w:t>
            </w:r>
            <w:r w:rsidR="00BE31B1">
              <w:rPr>
                <w:color w:val="auto"/>
              </w:rPr>
              <w:t xml:space="preserve">Sing A Long </w:t>
            </w:r>
          </w:p>
          <w:p w14:paraId="5D3A373B" w14:textId="1FAEA4A6" w:rsidR="00BE31B1" w:rsidRDefault="00BE31B1" w:rsidP="003C4CF1">
            <w:pPr>
              <w:pStyle w:val="Dates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         Suzie Q</w:t>
            </w:r>
          </w:p>
          <w:p w14:paraId="0095782A" w14:textId="77777777" w:rsidR="00BE31B1" w:rsidRDefault="00BE31B1" w:rsidP="003C4CF1">
            <w:pPr>
              <w:pStyle w:val="Dates"/>
              <w:jc w:val="left"/>
              <w:rPr>
                <w:color w:val="auto"/>
              </w:rPr>
            </w:pPr>
          </w:p>
          <w:p w14:paraId="637322BF" w14:textId="53C5EB58" w:rsidR="002C467C" w:rsidRPr="000743E2" w:rsidRDefault="00BE31B1" w:rsidP="003C4CF1">
            <w:pPr>
              <w:pStyle w:val="Dates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        </w:t>
            </w:r>
          </w:p>
        </w:tc>
      </w:tr>
      <w:tr w:rsidR="002F6E35" w14:paraId="06C4B53D" w14:textId="77777777" w:rsidTr="00BE31B1">
        <w:trPr>
          <w:trHeight w:hRule="exact" w:val="80"/>
        </w:trPr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19171625" w14:textId="761C669C" w:rsidR="00702A00" w:rsidRPr="000743E2" w:rsidRDefault="00702A00"/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25B941CA" w14:textId="0D4F5D51" w:rsidR="009965CA" w:rsidRPr="000743E2" w:rsidRDefault="009965CA" w:rsidP="009965CA"/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4F1DACA3" w14:textId="2896E173" w:rsidR="002C467C" w:rsidRPr="000743E2" w:rsidRDefault="002C467C" w:rsidP="000743E2">
            <w:pPr>
              <w:rPr>
                <w:sz w:val="22"/>
                <w:szCs w:val="22"/>
              </w:rPr>
            </w:pPr>
          </w:p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4074C347" w14:textId="14A62493" w:rsidR="00697819" w:rsidRPr="000743E2" w:rsidRDefault="00697819" w:rsidP="004331FB"/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5A74615E" w14:textId="47580C35" w:rsidR="00703567" w:rsidRPr="000743E2" w:rsidRDefault="00703567" w:rsidP="00703567">
            <w:pPr>
              <w:jc w:val="center"/>
            </w:pPr>
          </w:p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3DC8468A" w14:textId="77777777" w:rsidR="00DC7E5D" w:rsidRPr="000743E2" w:rsidRDefault="00DC7E5D"/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4746EB7B" w14:textId="0FFF6A8F" w:rsidR="00E206EE" w:rsidRPr="000743E2" w:rsidRDefault="00E206EE"/>
        </w:tc>
      </w:tr>
      <w:tr w:rsidR="002F6E35" w14:paraId="7F0F74B2" w14:textId="77777777" w:rsidTr="0074109B"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436999AF" w14:textId="239B8D20" w:rsidR="002F6E35" w:rsidRPr="000743E2" w:rsidRDefault="000F1096" w:rsidP="000F1096">
            <w:pPr>
              <w:pStyle w:val="Dates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                              19</w:t>
            </w: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4539B513" w14:textId="601E3879" w:rsidR="002F6E35" w:rsidRPr="000743E2" w:rsidRDefault="00AC010C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20</w:t>
            </w: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51E48653" w14:textId="2B505A60" w:rsidR="002F6E35" w:rsidRPr="000743E2" w:rsidRDefault="00697819">
            <w:pPr>
              <w:pStyle w:val="Dates"/>
              <w:rPr>
                <w:color w:val="auto"/>
              </w:rPr>
            </w:pPr>
            <w:r w:rsidRPr="000743E2">
              <w:rPr>
                <w:color w:val="auto"/>
              </w:rPr>
              <w:t>2</w:t>
            </w:r>
            <w:r w:rsidR="00AC010C">
              <w:rPr>
                <w:color w:val="auto"/>
              </w:rPr>
              <w:t>1</w:t>
            </w: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4701F19F" w14:textId="0C89D47C" w:rsidR="002F6E35" w:rsidRPr="000743E2" w:rsidRDefault="00697819">
            <w:pPr>
              <w:pStyle w:val="Dates"/>
              <w:rPr>
                <w:color w:val="auto"/>
              </w:rPr>
            </w:pPr>
            <w:r w:rsidRPr="000743E2">
              <w:rPr>
                <w:color w:val="auto"/>
              </w:rPr>
              <w:t>2</w:t>
            </w:r>
            <w:r w:rsidR="00AC010C">
              <w:rPr>
                <w:color w:val="auto"/>
              </w:rPr>
              <w:t>2</w:t>
            </w: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309F47F0" w14:textId="3795B79F" w:rsidR="002F6E35" w:rsidRPr="000743E2" w:rsidRDefault="00697819">
            <w:pPr>
              <w:pStyle w:val="Dates"/>
              <w:rPr>
                <w:color w:val="auto"/>
              </w:rPr>
            </w:pPr>
            <w:r w:rsidRPr="000743E2">
              <w:rPr>
                <w:color w:val="auto"/>
              </w:rPr>
              <w:t>2</w:t>
            </w:r>
            <w:r w:rsidR="00AC010C">
              <w:rPr>
                <w:color w:val="auto"/>
              </w:rPr>
              <w:t>3</w:t>
            </w: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6997A098" w14:textId="5AE80064" w:rsidR="002F6E35" w:rsidRPr="000743E2" w:rsidRDefault="00697819">
            <w:pPr>
              <w:pStyle w:val="Dates"/>
              <w:rPr>
                <w:color w:val="auto"/>
              </w:rPr>
            </w:pPr>
            <w:r w:rsidRPr="000743E2">
              <w:rPr>
                <w:color w:val="auto"/>
              </w:rPr>
              <w:t>2</w:t>
            </w:r>
            <w:r w:rsidR="00AC010C">
              <w:rPr>
                <w:color w:val="auto"/>
              </w:rPr>
              <w:t>4</w:t>
            </w:r>
          </w:p>
        </w:tc>
        <w:tc>
          <w:tcPr>
            <w:tcW w:w="2672" w:type="dxa"/>
            <w:tcBorders>
              <w:top w:val="single" w:sz="6" w:space="0" w:color="BFBFBF" w:themeColor="background1" w:themeShade="BF"/>
              <w:bottom w:val="nil"/>
            </w:tcBorders>
          </w:tcPr>
          <w:p w14:paraId="78F8E253" w14:textId="3D0949A7" w:rsidR="002F6E35" w:rsidRPr="000743E2" w:rsidRDefault="00697819">
            <w:pPr>
              <w:pStyle w:val="Dates"/>
              <w:rPr>
                <w:color w:val="auto"/>
              </w:rPr>
            </w:pPr>
            <w:r w:rsidRPr="000743E2">
              <w:rPr>
                <w:color w:val="auto"/>
              </w:rPr>
              <w:t>2</w:t>
            </w:r>
            <w:r w:rsidR="00AC010C">
              <w:rPr>
                <w:color w:val="auto"/>
              </w:rPr>
              <w:t>5</w:t>
            </w:r>
          </w:p>
        </w:tc>
      </w:tr>
      <w:tr w:rsidR="003E7025" w14:paraId="3A45354E" w14:textId="77777777" w:rsidTr="00E6683F">
        <w:trPr>
          <w:trHeight w:hRule="exact" w:val="2646"/>
        </w:trPr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4470243C" w14:textId="1F9C754C" w:rsidR="00B11E09" w:rsidRPr="000743E2" w:rsidRDefault="00B11E09" w:rsidP="000743E2">
            <w:pPr>
              <w:pStyle w:val="Dates"/>
              <w:jc w:val="center"/>
              <w:rPr>
                <w:color w:val="auto"/>
              </w:rPr>
            </w:pPr>
            <w:r w:rsidRPr="000743E2">
              <w:rPr>
                <w:color w:val="auto"/>
              </w:rPr>
              <w:t>9:45 The Rosary</w:t>
            </w:r>
          </w:p>
          <w:p w14:paraId="466203E7" w14:textId="753C4166" w:rsidR="0074109B" w:rsidRPr="000743E2" w:rsidRDefault="000743E2" w:rsidP="000743E2">
            <w:pPr>
              <w:jc w:val="center"/>
              <w:rPr>
                <w:sz w:val="22"/>
                <w:szCs w:val="22"/>
              </w:rPr>
            </w:pPr>
            <w:r w:rsidRPr="000743E2">
              <w:rPr>
                <w:noProof/>
                <w:sz w:val="24"/>
                <w:szCs w:val="24"/>
                <w:lang w:val="en-CA" w:eastAsia="en-CA"/>
              </w:rPr>
              <w:drawing>
                <wp:anchor distT="36576" distB="36576" distL="36576" distR="36576" simplePos="0" relativeHeight="251873280" behindDoc="1" locked="0" layoutInCell="1" allowOverlap="1" wp14:anchorId="45F774F8" wp14:editId="385A74BD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432435</wp:posOffset>
                  </wp:positionV>
                  <wp:extent cx="619760" cy="962025"/>
                  <wp:effectExtent l="0" t="0" r="8890" b="9525"/>
                  <wp:wrapTight wrapText="bothSides">
                    <wp:wrapPolygon edited="0">
                      <wp:start x="0" y="0"/>
                      <wp:lineTo x="0" y="21386"/>
                      <wp:lineTo x="21246" y="21386"/>
                      <wp:lineTo x="21246" y="0"/>
                      <wp:lineTo x="0" y="0"/>
                    </wp:wrapPolygon>
                  </wp:wrapTight>
                  <wp:docPr id="22" name="Picture 22" descr="chu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hu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1E09" w:rsidRPr="000743E2">
              <w:rPr>
                <w:sz w:val="22"/>
                <w:szCs w:val="22"/>
              </w:rPr>
              <w:t xml:space="preserve"> </w:t>
            </w:r>
          </w:p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22155A79" w14:textId="7DB44DCF" w:rsidR="00B95CDB" w:rsidRDefault="00DF663F" w:rsidP="000577A8">
            <w:pPr>
              <w:pStyle w:val="Dates"/>
              <w:jc w:val="left"/>
              <w:rPr>
                <w:color w:val="auto"/>
              </w:rPr>
            </w:pPr>
            <w:r w:rsidRPr="000743E2">
              <w:rPr>
                <w:color w:val="auto"/>
              </w:rPr>
              <w:t>10:00 Exercises</w:t>
            </w:r>
          </w:p>
          <w:p w14:paraId="0919ED3F" w14:textId="4D09A7FF" w:rsidR="002063D5" w:rsidRDefault="002063D5" w:rsidP="000577A8">
            <w:pPr>
              <w:pStyle w:val="Dates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10:30 </w:t>
            </w:r>
            <w:r w:rsidR="00634929">
              <w:rPr>
                <w:color w:val="auto"/>
              </w:rPr>
              <w:t>Manicures in the Great Room</w:t>
            </w:r>
          </w:p>
          <w:p w14:paraId="067EC5F8" w14:textId="3E1298E3" w:rsidR="00634929" w:rsidRDefault="00634929" w:rsidP="000577A8">
            <w:pPr>
              <w:pStyle w:val="Dates"/>
              <w:jc w:val="left"/>
              <w:rPr>
                <w:color w:val="auto"/>
              </w:rPr>
            </w:pPr>
            <w:r>
              <w:rPr>
                <w:color w:val="auto"/>
              </w:rPr>
              <w:t>1:30 H3</w:t>
            </w:r>
            <w:r w:rsidR="00E6683F">
              <w:rPr>
                <w:color w:val="auto"/>
              </w:rPr>
              <w:t xml:space="preserve"> </w:t>
            </w:r>
            <w:r>
              <w:rPr>
                <w:color w:val="auto"/>
              </w:rPr>
              <w:t>&amp; H4</w:t>
            </w:r>
            <w:r w:rsidR="00E6683F">
              <w:rPr>
                <w:color w:val="auto"/>
              </w:rPr>
              <w:t xml:space="preserve"> Activity</w:t>
            </w:r>
          </w:p>
          <w:p w14:paraId="6A801C4C" w14:textId="2B78A1D3" w:rsidR="004730F0" w:rsidRDefault="004730F0" w:rsidP="000577A8">
            <w:pPr>
              <w:pStyle w:val="Dates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               Bingo</w:t>
            </w:r>
          </w:p>
          <w:p w14:paraId="675E0EDB" w14:textId="1C4D7768" w:rsidR="00E6683F" w:rsidRPr="000743E2" w:rsidRDefault="004730F0" w:rsidP="000577A8">
            <w:pPr>
              <w:pStyle w:val="Dates"/>
              <w:jc w:val="left"/>
              <w:rPr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943936" behindDoc="0" locked="0" layoutInCell="1" allowOverlap="1" wp14:anchorId="3FA2B4F3" wp14:editId="0EB06124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130810</wp:posOffset>
                  </wp:positionV>
                  <wp:extent cx="1073785" cy="540421"/>
                  <wp:effectExtent l="0" t="0" r="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837473B0-CC2E-450A-ABE3-18F120FF3D39}">
                                <a1611:picAttrSrcUrl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85" cy="540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F62C3E" w14:textId="52D8C915" w:rsidR="00506373" w:rsidRPr="000743E2" w:rsidRDefault="00506373" w:rsidP="00506373">
            <w:pPr>
              <w:pStyle w:val="Dates"/>
              <w:jc w:val="center"/>
              <w:rPr>
                <w:color w:val="auto"/>
              </w:rPr>
            </w:pPr>
          </w:p>
          <w:p w14:paraId="371008E2" w14:textId="70A24567" w:rsidR="00B11E09" w:rsidRPr="000743E2" w:rsidRDefault="00B11E09" w:rsidP="00B95CDB">
            <w:pPr>
              <w:jc w:val="center"/>
            </w:pPr>
          </w:p>
          <w:p w14:paraId="299E6BB7" w14:textId="79858740" w:rsidR="00B11E09" w:rsidRPr="000743E2" w:rsidRDefault="00B11E09" w:rsidP="00506373"/>
          <w:p w14:paraId="3D6E8128" w14:textId="6FB4A63A" w:rsidR="005E2C15" w:rsidRDefault="005E2C15" w:rsidP="004F1AD0">
            <w:pPr>
              <w:jc w:val="center"/>
              <w:rPr>
                <w:sz w:val="22"/>
                <w:szCs w:val="22"/>
              </w:rPr>
            </w:pPr>
          </w:p>
          <w:p w14:paraId="393C9C65" w14:textId="311E0CCA" w:rsidR="004F1AD0" w:rsidRPr="000743E2" w:rsidRDefault="004F1AD0" w:rsidP="004F1AD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           </w:t>
            </w:r>
          </w:p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2F1A4BB0" w14:textId="737F2393" w:rsidR="00B11E09" w:rsidRPr="000743E2" w:rsidRDefault="00DF663F" w:rsidP="00E6683F">
            <w:pPr>
              <w:pStyle w:val="Dates"/>
              <w:jc w:val="left"/>
              <w:rPr>
                <w:color w:val="auto"/>
              </w:rPr>
            </w:pPr>
            <w:r w:rsidRPr="000743E2">
              <w:rPr>
                <w:color w:val="auto"/>
              </w:rPr>
              <w:t>10:00 Exercise</w:t>
            </w:r>
            <w:r w:rsidR="0032025B" w:rsidRPr="000743E2">
              <w:rPr>
                <w:color w:val="auto"/>
              </w:rPr>
              <w:t>s</w:t>
            </w:r>
          </w:p>
          <w:p w14:paraId="14123638" w14:textId="6F84AA09" w:rsidR="000743E2" w:rsidRPr="000743E2" w:rsidRDefault="00B201EE" w:rsidP="000743E2">
            <w:pPr>
              <w:pStyle w:val="Dates"/>
              <w:jc w:val="center"/>
              <w:rPr>
                <w:color w:val="auto"/>
              </w:rPr>
            </w:pPr>
            <w:r w:rsidRPr="000743E2">
              <w:rPr>
                <w:noProof/>
                <w:color w:val="auto"/>
                <w:sz w:val="24"/>
                <w:szCs w:val="24"/>
                <w:lang w:val="en-CA" w:eastAsia="en-CA"/>
              </w:rPr>
              <w:drawing>
                <wp:anchor distT="36576" distB="36576" distL="36576" distR="36576" simplePos="0" relativeHeight="251881472" behindDoc="1" locked="0" layoutInCell="1" allowOverlap="1" wp14:anchorId="4D635DAE" wp14:editId="5E146AB8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43815</wp:posOffset>
                  </wp:positionV>
                  <wp:extent cx="530225" cy="371475"/>
                  <wp:effectExtent l="0" t="0" r="3175" b="9525"/>
                  <wp:wrapTight wrapText="bothSides">
                    <wp:wrapPolygon edited="0">
                      <wp:start x="0" y="0"/>
                      <wp:lineTo x="0" y="21046"/>
                      <wp:lineTo x="20953" y="21046"/>
                      <wp:lineTo x="20953" y="0"/>
                      <wp:lineTo x="0" y="0"/>
                    </wp:wrapPolygon>
                  </wp:wrapTight>
                  <wp:docPr id="25" name="Picture 25" descr="uno_card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uno_card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700C29" w14:textId="77777777" w:rsidR="004730F0" w:rsidRDefault="0032025B" w:rsidP="000743E2">
            <w:pPr>
              <w:pStyle w:val="Dates"/>
              <w:jc w:val="center"/>
              <w:rPr>
                <w:color w:val="auto"/>
              </w:rPr>
            </w:pPr>
            <w:r w:rsidRPr="000743E2">
              <w:rPr>
                <w:color w:val="auto"/>
              </w:rPr>
              <w:t xml:space="preserve">10:30 </w:t>
            </w:r>
          </w:p>
          <w:p w14:paraId="3D0E93DA" w14:textId="77777777" w:rsidR="004730F0" w:rsidRDefault="004730F0" w:rsidP="000743E2">
            <w:pPr>
              <w:pStyle w:val="Dates"/>
              <w:jc w:val="center"/>
              <w:rPr>
                <w:color w:val="auto"/>
              </w:rPr>
            </w:pPr>
          </w:p>
          <w:p w14:paraId="68B5385A" w14:textId="76A4F4F2" w:rsidR="004730F0" w:rsidRDefault="00DC0A02" w:rsidP="004730F0">
            <w:pPr>
              <w:pStyle w:val="Dates"/>
              <w:jc w:val="center"/>
              <w:rPr>
                <w:color w:val="auto"/>
              </w:rPr>
            </w:pPr>
            <w:r w:rsidRPr="000743E2">
              <w:rPr>
                <w:color w:val="auto"/>
              </w:rPr>
              <w:t>U</w:t>
            </w:r>
            <w:r w:rsidR="00506373" w:rsidRPr="000743E2">
              <w:rPr>
                <w:color w:val="auto"/>
              </w:rPr>
              <w:t>NO</w:t>
            </w:r>
            <w:r w:rsidR="004730F0">
              <w:rPr>
                <w:color w:val="auto"/>
              </w:rPr>
              <w:t>/</w:t>
            </w:r>
            <w:r w:rsidRPr="000743E2">
              <w:rPr>
                <w:color w:val="auto"/>
              </w:rPr>
              <w:t xml:space="preserve"> </w:t>
            </w:r>
            <w:r w:rsidR="004730F0">
              <w:rPr>
                <w:color w:val="auto"/>
              </w:rPr>
              <w:t>Dominoes/Crib</w:t>
            </w:r>
          </w:p>
          <w:p w14:paraId="41750A17" w14:textId="77777777" w:rsidR="00B201EE" w:rsidRDefault="00B201EE" w:rsidP="000743E2">
            <w:pPr>
              <w:pStyle w:val="Dates"/>
              <w:jc w:val="center"/>
              <w:rPr>
                <w:color w:val="auto"/>
              </w:rPr>
            </w:pPr>
          </w:p>
          <w:p w14:paraId="7BB12844" w14:textId="0AC5FEC9" w:rsidR="006A31BD" w:rsidRDefault="00767C38" w:rsidP="005042C7">
            <w:pPr>
              <w:pStyle w:val="Dates"/>
              <w:jc w:val="left"/>
              <w:rPr>
                <w:color w:val="auto"/>
              </w:rPr>
            </w:pPr>
            <w:r>
              <w:rPr>
                <w:color w:val="auto"/>
              </w:rPr>
              <w:t>1:00</w:t>
            </w:r>
          </w:p>
          <w:p w14:paraId="6548A29C" w14:textId="1816F6B0" w:rsidR="000743E2" w:rsidRPr="00E6683F" w:rsidRDefault="00F56345" w:rsidP="00F56345">
            <w:pPr>
              <w:pStyle w:val="Dates"/>
              <w:shd w:val="clear" w:color="auto" w:fill="FFFF00"/>
              <w:jc w:val="left"/>
              <w:rPr>
                <w:b/>
                <w:bCs/>
                <w:szCs w:val="22"/>
              </w:rPr>
            </w:pPr>
            <w:r w:rsidRPr="00E6683F">
              <w:rPr>
                <w:b/>
                <w:bCs/>
                <w:szCs w:val="22"/>
              </w:rPr>
              <w:t>Great Room Reserved</w:t>
            </w:r>
            <w:r w:rsidR="00B73E28" w:rsidRPr="00E6683F">
              <w:rPr>
                <w:b/>
                <w:bCs/>
                <w:szCs w:val="22"/>
              </w:rPr>
              <w:t xml:space="preserve"> Broda Family</w:t>
            </w:r>
          </w:p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769600A8" w14:textId="23FEB5CB" w:rsidR="00DF663F" w:rsidRPr="000743E2" w:rsidRDefault="00E6683F" w:rsidP="00E6683F">
            <w:pPr>
              <w:pStyle w:val="Dates"/>
              <w:jc w:val="left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DF663F" w:rsidRPr="000743E2">
              <w:rPr>
                <w:color w:val="auto"/>
              </w:rPr>
              <w:t>0:00 Exercises</w:t>
            </w:r>
          </w:p>
          <w:p w14:paraId="70B35B00" w14:textId="70F16489" w:rsidR="005E2C15" w:rsidRPr="000743E2" w:rsidRDefault="00B201EE" w:rsidP="00E6683F">
            <w:pPr>
              <w:pStyle w:val="Dates"/>
              <w:jc w:val="left"/>
              <w:rPr>
                <w:color w:val="auto"/>
              </w:rPr>
            </w:pPr>
            <w:r w:rsidRPr="000743E2">
              <w:rPr>
                <w:noProof/>
                <w:color w:val="auto"/>
              </w:rPr>
              <w:drawing>
                <wp:anchor distT="0" distB="0" distL="114300" distR="114300" simplePos="0" relativeHeight="251921408" behindDoc="1" locked="0" layoutInCell="1" allowOverlap="1" wp14:anchorId="3BB5DBA8" wp14:editId="476D6504">
                  <wp:simplePos x="0" y="0"/>
                  <wp:positionH relativeFrom="column">
                    <wp:posOffset>815340</wp:posOffset>
                  </wp:positionH>
                  <wp:positionV relativeFrom="paragraph">
                    <wp:posOffset>59690</wp:posOffset>
                  </wp:positionV>
                  <wp:extent cx="454025" cy="454025"/>
                  <wp:effectExtent l="0" t="0" r="3175" b="3175"/>
                  <wp:wrapTight wrapText="bothSides">
                    <wp:wrapPolygon edited="0">
                      <wp:start x="0" y="0"/>
                      <wp:lineTo x="0" y="20845"/>
                      <wp:lineTo x="20845" y="20845"/>
                      <wp:lineTo x="20845" y="0"/>
                      <wp:lineTo x="0" y="0"/>
                    </wp:wrapPolygon>
                  </wp:wrapTight>
                  <wp:docPr id="6" name="Picture 6" descr="Image result for ladder bal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ladder bal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25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009B68" w14:textId="26A7082D" w:rsidR="005E2C15" w:rsidRPr="000743E2" w:rsidRDefault="005E2C15" w:rsidP="00B201EE">
            <w:pPr>
              <w:pStyle w:val="Dates"/>
              <w:jc w:val="left"/>
              <w:rPr>
                <w:color w:val="auto"/>
              </w:rPr>
            </w:pPr>
            <w:r w:rsidRPr="000743E2">
              <w:rPr>
                <w:color w:val="auto"/>
              </w:rPr>
              <w:t>10:30</w:t>
            </w:r>
            <w:r w:rsidR="006A31BD">
              <w:rPr>
                <w:color w:val="auto"/>
              </w:rPr>
              <w:t xml:space="preserve"> Ladder ball</w:t>
            </w:r>
          </w:p>
          <w:p w14:paraId="3314A668" w14:textId="3931FF45" w:rsidR="005E2C15" w:rsidRPr="000743E2" w:rsidRDefault="005E2C15" w:rsidP="000743E2">
            <w:pPr>
              <w:pStyle w:val="Dates"/>
              <w:jc w:val="center"/>
              <w:rPr>
                <w:color w:val="auto"/>
              </w:rPr>
            </w:pPr>
          </w:p>
          <w:p w14:paraId="1E96BC77" w14:textId="0672CF20" w:rsidR="005E2C15" w:rsidRDefault="005E2C15" w:rsidP="00B201EE">
            <w:pPr>
              <w:pStyle w:val="Dates"/>
              <w:jc w:val="left"/>
              <w:rPr>
                <w:color w:val="auto"/>
              </w:rPr>
            </w:pPr>
            <w:r w:rsidRPr="000743E2">
              <w:rPr>
                <w:color w:val="auto"/>
              </w:rPr>
              <w:t xml:space="preserve">2:00 </w:t>
            </w:r>
            <w:r w:rsidR="003E75D8">
              <w:rPr>
                <w:color w:val="auto"/>
              </w:rPr>
              <w:t xml:space="preserve">   </w:t>
            </w:r>
          </w:p>
          <w:p w14:paraId="5EA6663A" w14:textId="3C753269" w:rsidR="005E2C15" w:rsidRPr="000743E2" w:rsidRDefault="005E2C15" w:rsidP="00DF663F">
            <w:pPr>
              <w:pStyle w:val="Dates"/>
              <w:rPr>
                <w:color w:val="auto"/>
              </w:rPr>
            </w:pPr>
          </w:p>
          <w:p w14:paraId="6CC88265" w14:textId="13B54E4C" w:rsidR="005E2C15" w:rsidRPr="000743E2" w:rsidRDefault="00F56345" w:rsidP="005E2C15">
            <w:pPr>
              <w:pStyle w:val="Dates"/>
              <w:jc w:val="center"/>
              <w:rPr>
                <w:color w:val="auto"/>
              </w:rPr>
            </w:pPr>
            <w:r w:rsidRPr="000743E2">
              <w:rPr>
                <w:noProof/>
                <w:sz w:val="24"/>
                <w:szCs w:val="24"/>
                <w:lang w:val="en-CA" w:eastAsia="en-CA"/>
              </w:rPr>
              <w:drawing>
                <wp:anchor distT="36576" distB="36576" distL="36576" distR="36576" simplePos="0" relativeHeight="251937792" behindDoc="1" locked="0" layoutInCell="1" allowOverlap="1" wp14:anchorId="4C7E7160" wp14:editId="7F6AD74C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17780</wp:posOffset>
                  </wp:positionV>
                  <wp:extent cx="1078230" cy="247650"/>
                  <wp:effectExtent l="0" t="0" r="7620" b="0"/>
                  <wp:wrapTight wrapText="bothSides">
                    <wp:wrapPolygon edited="0">
                      <wp:start x="0" y="0"/>
                      <wp:lineTo x="0" y="19938"/>
                      <wp:lineTo x="21371" y="19938"/>
                      <wp:lineTo x="21371" y="0"/>
                      <wp:lineTo x="0" y="0"/>
                    </wp:wrapPolygon>
                  </wp:wrapTight>
                  <wp:docPr id="27" name="Picture 27" descr="bingo_logo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bingo_logo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93254C" w14:textId="69282EB7" w:rsidR="00DC7E5D" w:rsidRPr="000743E2" w:rsidRDefault="00DC7E5D"/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73A41F98" w14:textId="1A0DECD5" w:rsidR="00DF663F" w:rsidRPr="000743E2" w:rsidRDefault="00DF663F" w:rsidP="00E6683F">
            <w:pPr>
              <w:pStyle w:val="Dates"/>
              <w:jc w:val="left"/>
              <w:rPr>
                <w:color w:val="auto"/>
              </w:rPr>
            </w:pPr>
            <w:r w:rsidRPr="000743E2">
              <w:rPr>
                <w:color w:val="auto"/>
              </w:rPr>
              <w:t>10:00 Exercises</w:t>
            </w:r>
          </w:p>
          <w:p w14:paraId="2343638C" w14:textId="1B73A6D3" w:rsidR="009965CA" w:rsidRPr="000743E2" w:rsidRDefault="00A85E52" w:rsidP="00DF663F">
            <w:pPr>
              <w:pStyle w:val="Dates"/>
              <w:rPr>
                <w:color w:val="auto"/>
              </w:rPr>
            </w:pPr>
            <w:r w:rsidRPr="000743E2">
              <w:rPr>
                <w:noProof/>
                <w:color w:val="auto"/>
                <w:sz w:val="24"/>
                <w:szCs w:val="24"/>
                <w:lang w:val="en-CA" w:eastAsia="en-CA"/>
              </w:rPr>
              <w:drawing>
                <wp:anchor distT="0" distB="0" distL="114300" distR="114300" simplePos="0" relativeHeight="251884544" behindDoc="1" locked="0" layoutInCell="1" allowOverlap="1" wp14:anchorId="178D6D5E" wp14:editId="46617F18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123825</wp:posOffset>
                  </wp:positionV>
                  <wp:extent cx="381000" cy="506730"/>
                  <wp:effectExtent l="0" t="0" r="0" b="7620"/>
                  <wp:wrapTight wrapText="bothSides">
                    <wp:wrapPolygon edited="0">
                      <wp:start x="0" y="0"/>
                      <wp:lineTo x="0" y="21113"/>
                      <wp:lineTo x="20520" y="21113"/>
                      <wp:lineTo x="20520" y="0"/>
                      <wp:lineTo x="0" y="0"/>
                    </wp:wrapPolygon>
                  </wp:wrapTight>
                  <wp:docPr id="28" name="Picture 28" descr="Regulation Sand Bag Game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gulation Sand Bag Game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66" t="32001" r="25333" b="3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A40F2A" w14:textId="43E3F67B" w:rsidR="009965CA" w:rsidRPr="000743E2" w:rsidRDefault="005E2C15" w:rsidP="003E75D8">
            <w:pPr>
              <w:pStyle w:val="Dates"/>
              <w:jc w:val="center"/>
              <w:rPr>
                <w:color w:val="auto"/>
              </w:rPr>
            </w:pPr>
            <w:r w:rsidRPr="000743E2">
              <w:rPr>
                <w:color w:val="auto"/>
              </w:rPr>
              <w:t>10:30</w:t>
            </w:r>
          </w:p>
          <w:p w14:paraId="2AA9CB57" w14:textId="7E8BE053" w:rsidR="005E2C15" w:rsidRPr="000743E2" w:rsidRDefault="005E2C15" w:rsidP="003E75D8">
            <w:pPr>
              <w:pStyle w:val="Dates"/>
              <w:jc w:val="center"/>
              <w:rPr>
                <w:color w:val="auto"/>
              </w:rPr>
            </w:pPr>
            <w:r w:rsidRPr="000743E2">
              <w:rPr>
                <w:color w:val="auto"/>
              </w:rPr>
              <w:t>300! Game</w:t>
            </w:r>
          </w:p>
          <w:p w14:paraId="4FDD714C" w14:textId="7D5044C0" w:rsidR="009965CA" w:rsidRPr="000743E2" w:rsidRDefault="009965CA" w:rsidP="00A85E52">
            <w:pPr>
              <w:pStyle w:val="Dates"/>
              <w:jc w:val="left"/>
              <w:rPr>
                <w:color w:val="auto"/>
              </w:rPr>
            </w:pPr>
          </w:p>
          <w:p w14:paraId="583B9200" w14:textId="74452ADA" w:rsidR="00D219E3" w:rsidRPr="00A45360" w:rsidRDefault="00A45360" w:rsidP="00A45360">
            <w:pPr>
              <w:pStyle w:val="Dates"/>
              <w:shd w:val="clear" w:color="auto" w:fill="FFFFFF" w:themeFill="background1"/>
              <w:jc w:val="left"/>
              <w:rPr>
                <w:color w:val="auto"/>
                <w:shd w:val="clear" w:color="auto" w:fill="FFFF00"/>
              </w:rPr>
            </w:pPr>
            <w:r w:rsidRPr="00A45360">
              <w:rPr>
                <w:color w:val="auto"/>
                <w:shd w:val="clear" w:color="auto" w:fill="FFFF00"/>
              </w:rPr>
              <w:t>1:30 Mobile Canteen</w:t>
            </w:r>
          </w:p>
          <w:p w14:paraId="6394A5F6" w14:textId="77777777" w:rsidR="00A45360" w:rsidRDefault="00A45360" w:rsidP="00407E61">
            <w:pPr>
              <w:pStyle w:val="Dates"/>
              <w:jc w:val="left"/>
              <w:rPr>
                <w:color w:val="B75BA4" w:themeColor="accent4" w:themeShade="BF"/>
                <w:shd w:val="clear" w:color="auto" w:fill="FFFF00"/>
              </w:rPr>
            </w:pPr>
          </w:p>
          <w:p w14:paraId="5E0A9A4B" w14:textId="0F62FD1B" w:rsidR="00DC7E5D" w:rsidRPr="00F56345" w:rsidRDefault="00F56345" w:rsidP="00407E61">
            <w:pPr>
              <w:pStyle w:val="Dates"/>
              <w:jc w:val="left"/>
              <w:rPr>
                <w:b/>
                <w:bCs/>
              </w:rPr>
            </w:pPr>
            <w:r w:rsidRPr="00F56345">
              <w:rPr>
                <w:b/>
                <w:bCs/>
                <w:color w:val="auto"/>
                <w:shd w:val="clear" w:color="auto" w:fill="FFFF00"/>
              </w:rPr>
              <w:t>3:00 Salvation Army</w:t>
            </w:r>
          </w:p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7A5D0014" w14:textId="6BC0568B" w:rsidR="00DF663F" w:rsidRPr="000743E2" w:rsidRDefault="00B201EE" w:rsidP="00B201EE">
            <w:pPr>
              <w:pStyle w:val="Dates"/>
              <w:jc w:val="left"/>
              <w:rPr>
                <w:color w:val="auto"/>
              </w:rPr>
            </w:pPr>
            <w:r>
              <w:rPr>
                <w:color w:val="auto"/>
              </w:rPr>
              <w:t>10:00</w:t>
            </w:r>
            <w:r w:rsidR="00DF663F" w:rsidRPr="000743E2">
              <w:rPr>
                <w:color w:val="auto"/>
              </w:rPr>
              <w:t xml:space="preserve"> Exercises</w:t>
            </w:r>
          </w:p>
          <w:p w14:paraId="21BB9B39" w14:textId="4DE93341" w:rsidR="005E2C15" w:rsidRPr="00421505" w:rsidRDefault="00B11E09" w:rsidP="00421505">
            <w:pPr>
              <w:pStyle w:val="Dates"/>
              <w:shd w:val="clear" w:color="auto" w:fill="FFFF00"/>
              <w:jc w:val="left"/>
              <w:rPr>
                <w:b/>
                <w:bCs/>
                <w:color w:val="auto"/>
              </w:rPr>
            </w:pPr>
            <w:r w:rsidRPr="00421505">
              <w:rPr>
                <w:b/>
                <w:bCs/>
                <w:color w:val="auto"/>
              </w:rPr>
              <w:t>1</w:t>
            </w:r>
            <w:r w:rsidR="00421505" w:rsidRPr="00421505">
              <w:rPr>
                <w:b/>
                <w:bCs/>
                <w:color w:val="auto"/>
              </w:rPr>
              <w:t>0:3</w:t>
            </w:r>
            <w:r w:rsidRPr="00421505">
              <w:rPr>
                <w:b/>
                <w:bCs/>
                <w:color w:val="auto"/>
              </w:rPr>
              <w:t xml:space="preserve">0 Catholic </w:t>
            </w:r>
            <w:r w:rsidR="00B201EE" w:rsidRPr="00421505">
              <w:rPr>
                <w:b/>
                <w:bCs/>
                <w:color w:val="auto"/>
              </w:rPr>
              <w:t>Mass</w:t>
            </w:r>
          </w:p>
          <w:p w14:paraId="75CB4F32" w14:textId="11A5B632" w:rsidR="000577A8" w:rsidRDefault="005E2C15" w:rsidP="00407E61">
            <w:pPr>
              <w:pStyle w:val="Dates"/>
              <w:jc w:val="left"/>
              <w:rPr>
                <w:color w:val="auto"/>
              </w:rPr>
            </w:pPr>
            <w:r w:rsidRPr="000743E2">
              <w:rPr>
                <w:color w:val="auto"/>
              </w:rPr>
              <w:t>10:30</w:t>
            </w:r>
            <w:r w:rsidR="00407E61">
              <w:rPr>
                <w:color w:val="auto"/>
              </w:rPr>
              <w:t xml:space="preserve"> House 3 &amp; 4</w:t>
            </w:r>
          </w:p>
          <w:p w14:paraId="3308C3F9" w14:textId="78B39724" w:rsidR="00D219E3" w:rsidRDefault="00407E61" w:rsidP="000577A8">
            <w:pPr>
              <w:pStyle w:val="Dates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     Foam Horseshoe Game</w:t>
            </w:r>
          </w:p>
          <w:p w14:paraId="3029DCF0" w14:textId="77777777" w:rsidR="00407E61" w:rsidRDefault="00407E61" w:rsidP="000577A8">
            <w:pPr>
              <w:pStyle w:val="Dates"/>
              <w:jc w:val="left"/>
              <w:rPr>
                <w:color w:val="auto"/>
              </w:rPr>
            </w:pPr>
          </w:p>
          <w:p w14:paraId="23CE8A8E" w14:textId="1CBA3FAF" w:rsidR="005E2C15" w:rsidRDefault="005E2C15" w:rsidP="000577A8">
            <w:pPr>
              <w:pStyle w:val="Dates"/>
              <w:jc w:val="left"/>
              <w:rPr>
                <w:color w:val="auto"/>
              </w:rPr>
            </w:pPr>
            <w:r w:rsidRPr="000743E2">
              <w:rPr>
                <w:color w:val="auto"/>
              </w:rPr>
              <w:t xml:space="preserve">2:00 </w:t>
            </w:r>
            <w:r w:rsidR="000577A8">
              <w:rPr>
                <w:color w:val="auto"/>
              </w:rPr>
              <w:t xml:space="preserve">Great Room </w:t>
            </w:r>
            <w:r w:rsidR="002063D5">
              <w:rPr>
                <w:color w:val="auto"/>
              </w:rPr>
              <w:t>Social</w:t>
            </w:r>
          </w:p>
          <w:p w14:paraId="57CE063D" w14:textId="3C72EC49" w:rsidR="002063D5" w:rsidRPr="000743E2" w:rsidRDefault="002063D5" w:rsidP="000577A8">
            <w:pPr>
              <w:pStyle w:val="Dates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                  </w:t>
            </w:r>
            <w:r>
              <w:rPr>
                <w:noProof/>
                <w:color w:val="auto"/>
              </w:rPr>
              <mc:AlternateContent>
                <mc:Choice Requires="wpg">
                  <w:drawing>
                    <wp:inline distT="0" distB="0" distL="0" distR="0" wp14:anchorId="1FDF82EA" wp14:editId="39623116">
                      <wp:extent cx="704850" cy="609600"/>
                      <wp:effectExtent l="0" t="0" r="0" b="0"/>
                      <wp:docPr id="58" name="Group 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4850" cy="609600"/>
                                <a:chOff x="0" y="0"/>
                                <a:chExt cx="1559560" cy="2156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" name="Picture 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837473B0-CC2E-450A-ABE3-18F120FF3D39}">
                                      <a1611:picAttrSrcUrl xmlns:a1611="http://schemas.microsoft.com/office/drawing/2016/11/main" r:id="rId3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9560" cy="162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" name="Text Box 56"/>
                              <wps:cNvSpPr txBox="1"/>
                              <wps:spPr>
                                <a:xfrm>
                                  <a:off x="0" y="1625600"/>
                                  <a:ext cx="1559560" cy="53086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A46606" w14:textId="6256C51C" w:rsidR="002063D5" w:rsidRPr="002063D5" w:rsidRDefault="002063D5" w:rsidP="002063D5">
                                    <w:r w:rsidRPr="002063D5"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DF82EA" id="Group 58" o:spid="_x0000_s1033" style="width:55.5pt;height:48pt;mso-position-horizontal-relative:char;mso-position-vertical-relative:line" coordsize="15595,2156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">
                      <v:shape id="Picture 54" o:spid="_x0000_s1034" type="#_x0000_t75" style="position:absolute;width:15595;height:16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">
                        <v:imagedata r:id="rId31" o:title=""/>
                      </v:shape>
                      <v:shape id="Text Box 56" o:spid="_x0000_s1035" type="#_x0000_t202" style="position:absolute;top:16256;width:15595;height:5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" stroked="f">
                        <v:textbox>
                          <w:txbxContent>
                            <w:p w14:paraId="13A46606" w14:textId="6256C51C" w:rsidR="002063D5" w:rsidRPr="002063D5" w:rsidRDefault="002063D5" w:rsidP="002063D5">
                              <w:r w:rsidRPr="002063D5">
                                <w:t xml:space="preserve"> 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6861ECF3" w14:textId="77777777" w:rsidR="005E2C15" w:rsidRPr="000743E2" w:rsidRDefault="00DF663F" w:rsidP="002063D5">
            <w:pPr>
              <w:pStyle w:val="Dates"/>
              <w:jc w:val="left"/>
              <w:rPr>
                <w:color w:val="auto"/>
              </w:rPr>
            </w:pPr>
            <w:r w:rsidRPr="000743E2">
              <w:rPr>
                <w:color w:val="auto"/>
              </w:rPr>
              <w:t>10:00 Exercise</w:t>
            </w:r>
            <w:r w:rsidR="005E2C15" w:rsidRPr="000743E2">
              <w:rPr>
                <w:color w:val="auto"/>
              </w:rPr>
              <w:t>s</w:t>
            </w:r>
          </w:p>
          <w:p w14:paraId="6E530ACF" w14:textId="6536F102" w:rsidR="005E2C15" w:rsidRPr="000743E2" w:rsidRDefault="002063D5" w:rsidP="002063D5">
            <w:pPr>
              <w:pStyle w:val="Dates"/>
              <w:jc w:val="left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5E2C15" w:rsidRPr="000743E2">
              <w:rPr>
                <w:color w:val="auto"/>
              </w:rPr>
              <w:t xml:space="preserve">0:30 </w:t>
            </w:r>
            <w:r w:rsidR="00D219E3">
              <w:rPr>
                <w:color w:val="auto"/>
              </w:rPr>
              <w:t>Great Room Games</w:t>
            </w:r>
          </w:p>
          <w:p w14:paraId="65619844" w14:textId="2BA683B1" w:rsidR="005E2C15" w:rsidRDefault="00A85E52" w:rsidP="002063D5">
            <w:pPr>
              <w:pStyle w:val="Dates"/>
              <w:jc w:val="center"/>
              <w:rPr>
                <w:color w:val="auto"/>
              </w:rPr>
            </w:pPr>
            <w:r w:rsidRPr="000743E2">
              <w:rPr>
                <w:noProof/>
                <w:color w:val="auto"/>
                <w:sz w:val="24"/>
                <w:szCs w:val="24"/>
                <w:lang w:val="en-CA" w:eastAsia="en-CA"/>
              </w:rPr>
              <w:drawing>
                <wp:anchor distT="36576" distB="36576" distL="36576" distR="36576" simplePos="0" relativeHeight="251847680" behindDoc="0" locked="0" layoutInCell="1" allowOverlap="1" wp14:anchorId="633CB82F" wp14:editId="69341A65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3810</wp:posOffset>
                  </wp:positionV>
                  <wp:extent cx="1341755" cy="285750"/>
                  <wp:effectExtent l="0" t="0" r="0" b="0"/>
                  <wp:wrapNone/>
                  <wp:docPr id="50" name="Picture 50" descr="stock-photo-rows-of-spades-clubs-hearts-and-diamonds-shapes-894594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tock-photo-rows-of-spades-clubs-hearts-and-diamonds-shapes-894594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624" t="-5273" r="1624" b="67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47FFD6" w14:textId="0DBE2494" w:rsidR="00A85E52" w:rsidRPr="000743E2" w:rsidRDefault="00A85E52" w:rsidP="005E2C15">
            <w:pPr>
              <w:pStyle w:val="Dates"/>
              <w:rPr>
                <w:color w:val="auto"/>
              </w:rPr>
            </w:pPr>
          </w:p>
          <w:p w14:paraId="71A895F2" w14:textId="77777777" w:rsidR="003C4CF1" w:rsidRPr="000743E2" w:rsidRDefault="003C4CF1" w:rsidP="003C4CF1">
            <w:pPr>
              <w:pStyle w:val="Dates"/>
              <w:jc w:val="left"/>
              <w:rPr>
                <w:color w:val="auto"/>
              </w:rPr>
            </w:pPr>
            <w:r w:rsidRPr="000743E2">
              <w:rPr>
                <w:color w:val="auto"/>
              </w:rPr>
              <w:t>1</w:t>
            </w:r>
            <w:r>
              <w:rPr>
                <w:color w:val="auto"/>
              </w:rPr>
              <w:t>:30 Movie &amp; Popcorn</w:t>
            </w:r>
          </w:p>
          <w:p w14:paraId="17CF4D51" w14:textId="37682386" w:rsidR="005E2C15" w:rsidRPr="000743E2" w:rsidRDefault="005E2C15" w:rsidP="002063D5">
            <w:pPr>
              <w:pStyle w:val="Dates"/>
              <w:jc w:val="left"/>
              <w:rPr>
                <w:color w:val="auto"/>
              </w:rPr>
            </w:pPr>
          </w:p>
          <w:p w14:paraId="15D22795" w14:textId="4603CB83" w:rsidR="005E2C15" w:rsidRPr="000743E2" w:rsidRDefault="003C4CF1" w:rsidP="00626207">
            <w:pPr>
              <w:pStyle w:val="Dates"/>
              <w:jc w:val="left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1AA32DFE" wp14:editId="0128351B">
                  <wp:extent cx="1390650" cy="72390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16">
                            <a:extLs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518" cy="728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10C" w14:paraId="40062D92" w14:textId="77777777" w:rsidTr="00E6683F">
        <w:trPr>
          <w:trHeight w:hRule="exact" w:val="2571"/>
        </w:trPr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7226674A" w14:textId="0DEEF03B" w:rsidR="00AC010C" w:rsidRDefault="00AC010C" w:rsidP="00AC010C">
            <w:pPr>
              <w:pStyle w:val="Dates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                                     26    </w:t>
            </w:r>
          </w:p>
          <w:p w14:paraId="18DA9A63" w14:textId="435FEA55" w:rsidR="00AC010C" w:rsidRPr="000743E2" w:rsidRDefault="00AC010C" w:rsidP="00AC010C">
            <w:pPr>
              <w:pStyle w:val="Dates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            </w:t>
            </w:r>
          </w:p>
          <w:p w14:paraId="15618170" w14:textId="6177B6E4" w:rsidR="00AC010C" w:rsidRDefault="00AC010C" w:rsidP="00AC010C">
            <w:pPr>
              <w:pStyle w:val="Dates"/>
              <w:jc w:val="center"/>
              <w:rPr>
                <w:color w:val="auto"/>
              </w:rPr>
            </w:pPr>
            <w:r w:rsidRPr="000743E2">
              <w:rPr>
                <w:color w:val="auto"/>
              </w:rPr>
              <w:t>9:45 The Rosary</w:t>
            </w:r>
          </w:p>
          <w:p w14:paraId="7393B8DA" w14:textId="48B0267D" w:rsidR="00AC010C" w:rsidRPr="000743E2" w:rsidRDefault="00E6683F" w:rsidP="00AC010C">
            <w:pPr>
              <w:pStyle w:val="Dates"/>
              <w:jc w:val="center"/>
              <w:rPr>
                <w:color w:val="auto"/>
              </w:rPr>
            </w:pPr>
            <w:r w:rsidRPr="000743E2">
              <w:rPr>
                <w:noProof/>
                <w:sz w:val="24"/>
                <w:szCs w:val="24"/>
                <w:lang w:val="en-CA" w:eastAsia="en-CA"/>
              </w:rPr>
              <w:drawing>
                <wp:anchor distT="36576" distB="36576" distL="36576" distR="36576" simplePos="0" relativeHeight="251911168" behindDoc="1" locked="0" layoutInCell="1" allowOverlap="1" wp14:anchorId="00202FDD" wp14:editId="5E486B88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147955</wp:posOffset>
                  </wp:positionV>
                  <wp:extent cx="581025" cy="901700"/>
                  <wp:effectExtent l="0" t="0" r="9525" b="0"/>
                  <wp:wrapTight wrapText="bothSides">
                    <wp:wrapPolygon edited="0">
                      <wp:start x="0" y="0"/>
                      <wp:lineTo x="0" y="20992"/>
                      <wp:lineTo x="21246" y="20992"/>
                      <wp:lineTo x="21246" y="0"/>
                      <wp:lineTo x="0" y="0"/>
                    </wp:wrapPolygon>
                  </wp:wrapTight>
                  <wp:docPr id="47" name="Picture 47" descr="chu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hu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8E8C7B" w14:textId="71CEA76C" w:rsidR="00AC010C" w:rsidRPr="000743E2" w:rsidRDefault="00AC010C" w:rsidP="000743E2">
            <w:pPr>
              <w:pStyle w:val="Dates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                  </w:t>
            </w:r>
          </w:p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70D05B3A" w14:textId="77777777" w:rsidR="00F36A98" w:rsidRDefault="00F36A98" w:rsidP="00F36A98">
            <w:pPr>
              <w:pStyle w:val="Dates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                                       27</w:t>
            </w:r>
          </w:p>
          <w:p w14:paraId="43ED1E70" w14:textId="77777777" w:rsidR="00A80D70" w:rsidRDefault="00A80D70" w:rsidP="00F36A98">
            <w:pPr>
              <w:pStyle w:val="Dates"/>
              <w:jc w:val="left"/>
              <w:rPr>
                <w:color w:val="auto"/>
              </w:rPr>
            </w:pPr>
            <w:r>
              <w:rPr>
                <w:color w:val="auto"/>
              </w:rPr>
              <w:t>10:00 Exercises</w:t>
            </w:r>
          </w:p>
          <w:p w14:paraId="0439A5A4" w14:textId="2A20EE90" w:rsidR="00A80D70" w:rsidRDefault="00A80D70" w:rsidP="00F36A98">
            <w:pPr>
              <w:pStyle w:val="Dates"/>
              <w:jc w:val="left"/>
              <w:rPr>
                <w:noProof/>
                <w:color w:val="000000" w:themeColor="text1"/>
                <w:szCs w:val="22"/>
              </w:rPr>
            </w:pPr>
            <w:r>
              <w:rPr>
                <w:color w:val="auto"/>
              </w:rPr>
              <w:t>10:30</w:t>
            </w:r>
            <w:r w:rsidR="00B201EE">
              <w:rPr>
                <w:color w:val="auto"/>
              </w:rPr>
              <w:t xml:space="preserve"> </w:t>
            </w:r>
            <w:r w:rsidR="00D219E3">
              <w:rPr>
                <w:noProof/>
                <w:color w:val="000000" w:themeColor="text1"/>
                <w:szCs w:val="22"/>
              </w:rPr>
              <w:t>Plinko</w:t>
            </w:r>
          </w:p>
          <w:p w14:paraId="4D05BD75" w14:textId="73926FA8" w:rsidR="00B201EE" w:rsidRDefault="00B201EE" w:rsidP="00F36A98">
            <w:pPr>
              <w:pStyle w:val="Dates"/>
              <w:jc w:val="left"/>
              <w:rPr>
                <w:noProof/>
                <w:color w:val="000000" w:themeColor="text1"/>
                <w:szCs w:val="22"/>
              </w:rPr>
            </w:pPr>
          </w:p>
          <w:p w14:paraId="0A13CC3E" w14:textId="445720D1" w:rsidR="000164B3" w:rsidRDefault="00B201EE" w:rsidP="00F36A98">
            <w:pPr>
              <w:pStyle w:val="Dates"/>
              <w:jc w:val="left"/>
              <w:rPr>
                <w:noProof/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t>2:00</w:t>
            </w:r>
            <w:r w:rsidR="000164B3">
              <w:rPr>
                <w:noProof/>
                <w:color w:val="000000" w:themeColor="text1"/>
                <w:szCs w:val="22"/>
              </w:rPr>
              <w:t xml:space="preserve"> </w:t>
            </w:r>
            <w:r w:rsidR="002063D5">
              <w:rPr>
                <w:noProof/>
                <w:color w:val="000000" w:themeColor="text1"/>
                <w:szCs w:val="22"/>
              </w:rPr>
              <w:t>Skee Ball</w:t>
            </w:r>
          </w:p>
          <w:p w14:paraId="416B910D" w14:textId="77777777" w:rsidR="00B201EE" w:rsidRDefault="00B201EE" w:rsidP="00F36A98">
            <w:pPr>
              <w:pStyle w:val="Dates"/>
              <w:jc w:val="left"/>
              <w:rPr>
                <w:noProof/>
                <w:color w:val="000000" w:themeColor="text1"/>
                <w:szCs w:val="22"/>
              </w:rPr>
            </w:pPr>
          </w:p>
          <w:p w14:paraId="57B0298B" w14:textId="75BD8F91" w:rsidR="00B201EE" w:rsidRPr="000743E2" w:rsidRDefault="00B201EE" w:rsidP="00F36A98">
            <w:pPr>
              <w:pStyle w:val="Dates"/>
              <w:jc w:val="left"/>
              <w:rPr>
                <w:color w:val="auto"/>
              </w:rPr>
            </w:pPr>
          </w:p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35A8B423" w14:textId="77777777" w:rsidR="00AC010C" w:rsidRDefault="00AC010C" w:rsidP="0032025B">
            <w:pPr>
              <w:pStyle w:val="Dates"/>
              <w:rPr>
                <w:noProof/>
                <w:color w:val="auto"/>
                <w:sz w:val="24"/>
                <w:szCs w:val="24"/>
                <w:lang w:val="en-CA" w:eastAsia="en-CA"/>
              </w:rPr>
            </w:pPr>
            <w:r>
              <w:rPr>
                <w:noProof/>
                <w:color w:val="auto"/>
                <w:sz w:val="24"/>
                <w:szCs w:val="24"/>
                <w:lang w:val="en-CA" w:eastAsia="en-CA"/>
              </w:rPr>
              <w:t>28</w:t>
            </w:r>
          </w:p>
          <w:p w14:paraId="31244EAE" w14:textId="77777777" w:rsidR="00A80D70" w:rsidRDefault="00A80D70" w:rsidP="00A80D70">
            <w:pPr>
              <w:pStyle w:val="Dates"/>
              <w:jc w:val="left"/>
              <w:rPr>
                <w:noProof/>
                <w:color w:val="auto"/>
                <w:sz w:val="24"/>
                <w:szCs w:val="24"/>
                <w:lang w:val="en-CA" w:eastAsia="en-CA"/>
              </w:rPr>
            </w:pPr>
            <w:r>
              <w:rPr>
                <w:noProof/>
                <w:color w:val="auto"/>
                <w:sz w:val="24"/>
                <w:szCs w:val="24"/>
                <w:lang w:val="en-CA" w:eastAsia="en-CA"/>
              </w:rPr>
              <w:t xml:space="preserve">10:00 Exercises        </w:t>
            </w:r>
          </w:p>
          <w:p w14:paraId="62855CF4" w14:textId="4F6A837B" w:rsidR="00A80D70" w:rsidRDefault="000164B3" w:rsidP="00A80D70">
            <w:pPr>
              <w:pStyle w:val="Dates"/>
              <w:jc w:val="left"/>
              <w:rPr>
                <w:noProof/>
                <w:color w:val="auto"/>
                <w:sz w:val="24"/>
                <w:szCs w:val="24"/>
                <w:lang w:val="en-CA" w:eastAsia="en-CA"/>
              </w:rPr>
            </w:pPr>
            <w:r w:rsidRPr="000743E2">
              <w:rPr>
                <w:noProof/>
                <w:sz w:val="24"/>
                <w:szCs w:val="24"/>
                <w:lang w:val="en-CA" w:eastAsia="en-CA"/>
              </w:rPr>
              <w:drawing>
                <wp:anchor distT="36576" distB="36576" distL="36576" distR="36576" simplePos="0" relativeHeight="251923456" behindDoc="1" locked="0" layoutInCell="1" allowOverlap="1" wp14:anchorId="516DC643" wp14:editId="20DB23FA">
                  <wp:simplePos x="0" y="0"/>
                  <wp:positionH relativeFrom="column">
                    <wp:posOffset>957580</wp:posOffset>
                  </wp:positionH>
                  <wp:positionV relativeFrom="paragraph">
                    <wp:posOffset>682625</wp:posOffset>
                  </wp:positionV>
                  <wp:extent cx="590550" cy="402590"/>
                  <wp:effectExtent l="0" t="0" r="0" b="0"/>
                  <wp:wrapTight wrapText="bothSides">
                    <wp:wrapPolygon edited="0">
                      <wp:start x="0" y="0"/>
                      <wp:lineTo x="0" y="20442"/>
                      <wp:lineTo x="20903" y="20442"/>
                      <wp:lineTo x="20903" y="0"/>
                      <wp:lineTo x="0" y="0"/>
                    </wp:wrapPolygon>
                  </wp:wrapTight>
                  <wp:docPr id="18" name="Picture 18" descr="thTU6A4UK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TU6A4UK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0D70">
              <w:rPr>
                <w:noProof/>
                <w:color w:val="auto"/>
                <w:sz w:val="24"/>
                <w:szCs w:val="24"/>
                <w:lang w:val="en-CA" w:eastAsia="en-CA"/>
              </w:rPr>
              <w:t xml:space="preserve">10:30 </w:t>
            </w:r>
            <w:r w:rsidR="00BE31B1">
              <w:rPr>
                <w:noProof/>
                <w:color w:val="auto"/>
                <w:sz w:val="24"/>
                <w:szCs w:val="24"/>
                <w:lang w:val="en-CA" w:eastAsia="en-CA"/>
              </w:rPr>
              <w:t xml:space="preserve">Horse Racing    Game </w:t>
            </w:r>
          </w:p>
          <w:p w14:paraId="04E49388" w14:textId="77777777" w:rsidR="00D219E3" w:rsidRDefault="00D219E3" w:rsidP="00A80D70">
            <w:pPr>
              <w:pStyle w:val="Dates"/>
              <w:jc w:val="left"/>
              <w:rPr>
                <w:noProof/>
                <w:color w:val="auto"/>
                <w:sz w:val="24"/>
                <w:szCs w:val="24"/>
                <w:lang w:val="en-CA" w:eastAsia="en-CA"/>
              </w:rPr>
            </w:pPr>
          </w:p>
          <w:p w14:paraId="1C3691B0" w14:textId="4CF8EE8E" w:rsidR="000164B3" w:rsidRPr="003617B2" w:rsidRDefault="000164B3" w:rsidP="00A80D70">
            <w:pPr>
              <w:pStyle w:val="Dates"/>
              <w:jc w:val="left"/>
              <w:rPr>
                <w:b/>
                <w:bCs/>
                <w:noProof/>
                <w:color w:val="auto"/>
                <w:sz w:val="24"/>
                <w:szCs w:val="24"/>
                <w:lang w:val="en-CA" w:eastAsia="en-CA"/>
              </w:rPr>
            </w:pPr>
            <w:r w:rsidRPr="003617B2">
              <w:rPr>
                <w:b/>
                <w:bCs/>
                <w:noProof/>
                <w:color w:val="auto"/>
                <w:sz w:val="24"/>
                <w:szCs w:val="24"/>
                <w:shd w:val="clear" w:color="auto" w:fill="FFFF00"/>
                <w:lang w:val="en-CA" w:eastAsia="en-CA"/>
              </w:rPr>
              <w:t xml:space="preserve">2:00 </w:t>
            </w:r>
            <w:r w:rsidR="00E73B45" w:rsidRPr="003617B2">
              <w:rPr>
                <w:b/>
                <w:bCs/>
                <w:noProof/>
                <w:color w:val="auto"/>
                <w:sz w:val="24"/>
                <w:szCs w:val="24"/>
                <w:shd w:val="clear" w:color="auto" w:fill="FFFF00"/>
                <w:lang w:val="en-CA" w:eastAsia="en-CA"/>
              </w:rPr>
              <w:t>Rick Martin</w:t>
            </w:r>
          </w:p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7C3A84F5" w14:textId="77777777" w:rsidR="00AC010C" w:rsidRDefault="00AC010C" w:rsidP="00DF663F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29</w:t>
            </w:r>
          </w:p>
          <w:p w14:paraId="3CDD644F" w14:textId="68592E86" w:rsidR="00A80D70" w:rsidRDefault="00A80D70" w:rsidP="00A80D70">
            <w:pPr>
              <w:pStyle w:val="Dates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10:00 </w:t>
            </w:r>
            <w:r w:rsidR="00B201EE">
              <w:rPr>
                <w:color w:val="auto"/>
              </w:rPr>
              <w:t xml:space="preserve">  </w:t>
            </w:r>
            <w:r>
              <w:rPr>
                <w:color w:val="auto"/>
              </w:rPr>
              <w:t>Exercises</w:t>
            </w:r>
          </w:p>
          <w:p w14:paraId="095CBD74" w14:textId="4C58D250" w:rsidR="00A80D70" w:rsidRDefault="00A80D70" w:rsidP="00A80D70">
            <w:pPr>
              <w:pStyle w:val="Dates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10:30   </w:t>
            </w:r>
            <w:r w:rsidR="003C4CF1">
              <w:rPr>
                <w:color w:val="auto"/>
              </w:rPr>
              <w:t>“300” game</w:t>
            </w:r>
          </w:p>
          <w:p w14:paraId="6F476316" w14:textId="42E07DA6" w:rsidR="00A80D70" w:rsidRDefault="003C4CF1" w:rsidP="00B201EE">
            <w:pPr>
              <w:pStyle w:val="Dates"/>
              <w:jc w:val="left"/>
              <w:rPr>
                <w:color w:val="auto"/>
              </w:rPr>
            </w:pPr>
            <w:r>
              <w:rPr>
                <w:color w:val="auto"/>
              </w:rPr>
              <w:t>10:30   House 3&amp;4</w:t>
            </w:r>
          </w:p>
          <w:p w14:paraId="67B32977" w14:textId="1E9C9A3E" w:rsidR="00B201EE" w:rsidRDefault="003C4CF1" w:rsidP="00B201EE">
            <w:pPr>
              <w:pStyle w:val="Dates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             Fishing Game</w:t>
            </w:r>
          </w:p>
          <w:p w14:paraId="747FDEC2" w14:textId="5B3C4F61" w:rsidR="00B201EE" w:rsidRPr="000743E2" w:rsidRDefault="00B201EE" w:rsidP="00B201EE">
            <w:pPr>
              <w:pStyle w:val="Dates"/>
              <w:jc w:val="left"/>
              <w:rPr>
                <w:color w:val="auto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anchor distT="0" distB="0" distL="114300" distR="114300" simplePos="0" relativeHeight="251919360" behindDoc="1" locked="0" layoutInCell="1" allowOverlap="1" wp14:anchorId="7184E5C1" wp14:editId="3556A67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219075</wp:posOffset>
                  </wp:positionV>
                  <wp:extent cx="1285875" cy="408305"/>
                  <wp:effectExtent l="0" t="0" r="9525" b="0"/>
                  <wp:wrapTight wrapText="bothSides">
                    <wp:wrapPolygon edited="0">
                      <wp:start x="5440" y="0"/>
                      <wp:lineTo x="0" y="1008"/>
                      <wp:lineTo x="0" y="19148"/>
                      <wp:lineTo x="3520" y="20156"/>
                      <wp:lineTo x="9920" y="20156"/>
                      <wp:lineTo x="11200" y="20156"/>
                      <wp:lineTo x="18560" y="20156"/>
                      <wp:lineTo x="21440" y="19148"/>
                      <wp:lineTo x="21440" y="4031"/>
                      <wp:lineTo x="16640" y="0"/>
                      <wp:lineTo x="544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837473B0-CC2E-450A-ABE3-18F120FF3D39}">
                                <a1611:picAttrSrcUrl xmlns:a1611="http://schemas.microsoft.com/office/drawing/2016/11/main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4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color w:val="auto"/>
              </w:rPr>
              <w:t>2:00</w:t>
            </w:r>
          </w:p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48C7DD71" w14:textId="77777777" w:rsidR="00AC010C" w:rsidRDefault="00AC010C" w:rsidP="00DF663F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30</w:t>
            </w:r>
          </w:p>
          <w:p w14:paraId="17BB6E8E" w14:textId="77777777" w:rsidR="00A80D70" w:rsidRDefault="00A80D70" w:rsidP="00A80D70">
            <w:pPr>
              <w:pStyle w:val="Dates"/>
              <w:jc w:val="left"/>
              <w:rPr>
                <w:color w:val="auto"/>
              </w:rPr>
            </w:pPr>
            <w:r>
              <w:rPr>
                <w:color w:val="auto"/>
              </w:rPr>
              <w:t>10:00 Exercises</w:t>
            </w:r>
          </w:p>
          <w:p w14:paraId="63A54D36" w14:textId="1ED1C06D" w:rsidR="00A80D70" w:rsidRDefault="00A80D70" w:rsidP="00A80D70">
            <w:pPr>
              <w:pStyle w:val="Dates"/>
              <w:jc w:val="left"/>
              <w:rPr>
                <w:color w:val="auto"/>
              </w:rPr>
            </w:pPr>
            <w:r>
              <w:rPr>
                <w:color w:val="auto"/>
              </w:rPr>
              <w:t>10:30</w:t>
            </w:r>
            <w:r w:rsidR="000164B3">
              <w:rPr>
                <w:color w:val="auto"/>
              </w:rPr>
              <w:t xml:space="preserve"> </w:t>
            </w:r>
            <w:r w:rsidR="003C4CF1">
              <w:rPr>
                <w:color w:val="auto"/>
              </w:rPr>
              <w:t>Roll O Trump Game</w:t>
            </w:r>
          </w:p>
          <w:p w14:paraId="7BEC1BDF" w14:textId="4783D168" w:rsidR="000164B3" w:rsidRDefault="000164B3" w:rsidP="00A80D70">
            <w:pPr>
              <w:pStyle w:val="Dates"/>
              <w:jc w:val="left"/>
              <w:rPr>
                <w:color w:val="auto"/>
              </w:rPr>
            </w:pPr>
          </w:p>
          <w:p w14:paraId="68919FCD" w14:textId="3EB82527" w:rsidR="000164B3" w:rsidRPr="000743E2" w:rsidRDefault="000164B3" w:rsidP="00A80D70">
            <w:pPr>
              <w:pStyle w:val="Dates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2:00 </w:t>
            </w:r>
            <w:r w:rsidR="003C4CF1">
              <w:rPr>
                <w:color w:val="auto"/>
              </w:rPr>
              <w:t>Kaiser / Yahtzee</w:t>
            </w:r>
          </w:p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51C4F576" w14:textId="77777777" w:rsidR="00AC010C" w:rsidRDefault="00F70CAD" w:rsidP="00DF663F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31</w:t>
            </w:r>
          </w:p>
          <w:p w14:paraId="1FAEDC23" w14:textId="39412D1C" w:rsidR="00A958C9" w:rsidRDefault="00A958C9" w:rsidP="00A958C9">
            <w:pPr>
              <w:pStyle w:val="Dates"/>
              <w:jc w:val="left"/>
              <w:rPr>
                <w:color w:val="auto"/>
              </w:rPr>
            </w:pPr>
            <w:r>
              <w:rPr>
                <w:color w:val="auto"/>
              </w:rPr>
              <w:t>10:00 Exercises</w:t>
            </w:r>
          </w:p>
          <w:p w14:paraId="146C62EA" w14:textId="1E1F5DD0" w:rsidR="003C4CF1" w:rsidRDefault="003C4CF1" w:rsidP="00A958C9">
            <w:pPr>
              <w:pStyle w:val="Dates"/>
              <w:jc w:val="left"/>
              <w:rPr>
                <w:color w:val="B364BA" w:themeColor="text2" w:themeTint="80"/>
              </w:rPr>
            </w:pPr>
            <w:r w:rsidRPr="003C4CF1">
              <w:rPr>
                <w:color w:val="B364BA" w:themeColor="text2" w:themeTint="80"/>
              </w:rPr>
              <w:t>10:30 Mobile Canteen</w:t>
            </w:r>
          </w:p>
          <w:p w14:paraId="345EA771" w14:textId="48FEAE1D" w:rsidR="003617B2" w:rsidRPr="003617B2" w:rsidRDefault="003617B2" w:rsidP="00A958C9">
            <w:pPr>
              <w:pStyle w:val="Dates"/>
              <w:jc w:val="left"/>
              <w:rPr>
                <w:color w:val="000000" w:themeColor="text1"/>
              </w:rPr>
            </w:pPr>
            <w:r w:rsidRPr="003617B2">
              <w:rPr>
                <w:color w:val="000000" w:themeColor="text1"/>
              </w:rPr>
              <w:t>10:30 Pokeno</w:t>
            </w:r>
          </w:p>
          <w:p w14:paraId="5B32F460" w14:textId="4CD5DB2B" w:rsidR="003C4CF1" w:rsidRDefault="003C4CF1" w:rsidP="00A958C9">
            <w:pPr>
              <w:pStyle w:val="Dates"/>
              <w:jc w:val="left"/>
              <w:rPr>
                <w:color w:val="auto"/>
              </w:rPr>
            </w:pPr>
          </w:p>
          <w:p w14:paraId="4345E7B9" w14:textId="6BD77BA5" w:rsidR="003C4CF1" w:rsidRDefault="003C4CF1" w:rsidP="00A958C9">
            <w:pPr>
              <w:pStyle w:val="Dates"/>
              <w:jc w:val="left"/>
              <w:rPr>
                <w:color w:val="auto"/>
              </w:rPr>
            </w:pPr>
          </w:p>
          <w:p w14:paraId="3A71EA7C" w14:textId="77EC28BA" w:rsidR="00A958C9" w:rsidRDefault="003C4CF1" w:rsidP="00A958C9">
            <w:pPr>
              <w:pStyle w:val="Dates"/>
              <w:jc w:val="left"/>
              <w:rPr>
                <w:color w:val="auto"/>
              </w:rPr>
            </w:pPr>
            <w:r>
              <w:rPr>
                <w:color w:val="auto"/>
              </w:rPr>
              <w:t>2:00 Dominos/UNO/Cr</w:t>
            </w:r>
            <w:r w:rsidR="00BE31B1">
              <w:rPr>
                <w:color w:val="auto"/>
              </w:rPr>
              <w:t>ib</w:t>
            </w:r>
          </w:p>
          <w:p w14:paraId="35AC67E5" w14:textId="61A8B183" w:rsidR="00D2492A" w:rsidRPr="000743E2" w:rsidRDefault="00D2492A" w:rsidP="00A958C9">
            <w:pPr>
              <w:pStyle w:val="Dates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        </w:t>
            </w:r>
          </w:p>
        </w:tc>
        <w:tc>
          <w:tcPr>
            <w:tcW w:w="2672" w:type="dxa"/>
            <w:tcBorders>
              <w:top w:val="nil"/>
              <w:bottom w:val="single" w:sz="6" w:space="0" w:color="BFBFBF" w:themeColor="background1" w:themeShade="BF"/>
            </w:tcBorders>
          </w:tcPr>
          <w:p w14:paraId="321A8FAA" w14:textId="77777777" w:rsidR="00AC010C" w:rsidRPr="000743E2" w:rsidRDefault="00AC010C" w:rsidP="005E2C15">
            <w:pPr>
              <w:pStyle w:val="Dates"/>
              <w:rPr>
                <w:color w:val="auto"/>
              </w:rPr>
            </w:pPr>
          </w:p>
        </w:tc>
      </w:tr>
    </w:tbl>
    <w:p w14:paraId="692189E5" w14:textId="77777777" w:rsidR="00BE31B1" w:rsidRDefault="00BE31B1"/>
    <w:sectPr w:rsidR="00BE31B1" w:rsidSect="003E7025">
      <w:pgSz w:w="20160" w:h="12240" w:orient="landscape" w:code="5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0D1206" w14:textId="77777777" w:rsidR="003746C1" w:rsidRDefault="003746C1">
      <w:pPr>
        <w:spacing w:before="0" w:after="0"/>
      </w:pPr>
      <w:r>
        <w:separator/>
      </w:r>
    </w:p>
  </w:endnote>
  <w:endnote w:type="continuationSeparator" w:id="0">
    <w:p w14:paraId="41363232" w14:textId="77777777" w:rsidR="003746C1" w:rsidRDefault="003746C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altName w:val="Calibri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HGMinchoE">
    <w:charset w:val="80"/>
    <w:family w:val="modern"/>
    <w:pitch w:val="fixed"/>
    <w:sig w:usb0="E00002FF" w:usb1="2AC7EDFE" w:usb2="00000012" w:usb3="00000000" w:csb0="0002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stellar">
    <w:altName w:val="Cambria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66950" w14:textId="77777777" w:rsidR="003746C1" w:rsidRDefault="003746C1">
      <w:pPr>
        <w:spacing w:before="0" w:after="0"/>
      </w:pPr>
      <w:r>
        <w:separator/>
      </w:r>
    </w:p>
  </w:footnote>
  <w:footnote w:type="continuationSeparator" w:id="0">
    <w:p w14:paraId="307C242B" w14:textId="77777777" w:rsidR="003746C1" w:rsidRDefault="003746C1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72113659">
    <w:abstractNumId w:val="9"/>
  </w:num>
  <w:num w:numId="2" w16cid:durableId="1135023811">
    <w:abstractNumId w:val="7"/>
  </w:num>
  <w:num w:numId="3" w16cid:durableId="1363824668">
    <w:abstractNumId w:val="6"/>
  </w:num>
  <w:num w:numId="4" w16cid:durableId="1313216058">
    <w:abstractNumId w:val="5"/>
  </w:num>
  <w:num w:numId="5" w16cid:durableId="654337181">
    <w:abstractNumId w:val="4"/>
  </w:num>
  <w:num w:numId="6" w16cid:durableId="468598798">
    <w:abstractNumId w:val="8"/>
  </w:num>
  <w:num w:numId="7" w16cid:durableId="2078740941">
    <w:abstractNumId w:val="3"/>
  </w:num>
  <w:num w:numId="8" w16cid:durableId="725836944">
    <w:abstractNumId w:val="2"/>
  </w:num>
  <w:num w:numId="9" w16cid:durableId="159782494">
    <w:abstractNumId w:val="1"/>
  </w:num>
  <w:num w:numId="10" w16cid:durableId="1243295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2019-08-31"/>
    <w:docVar w:name="MonthStart" w:val="2019-08-01"/>
    <w:docVar w:name="ShowDynamicGuides" w:val="1"/>
    <w:docVar w:name="ShowMarginGuides" w:val="0"/>
    <w:docVar w:name="ShowOutlines" w:val="0"/>
    <w:docVar w:name="ShowStaticGuides" w:val="0"/>
  </w:docVars>
  <w:rsids>
    <w:rsidRoot w:val="003E7025"/>
    <w:rsid w:val="000164B3"/>
    <w:rsid w:val="00042C72"/>
    <w:rsid w:val="0004638C"/>
    <w:rsid w:val="00050F30"/>
    <w:rsid w:val="00056814"/>
    <w:rsid w:val="000577A8"/>
    <w:rsid w:val="0006779F"/>
    <w:rsid w:val="00073B72"/>
    <w:rsid w:val="000743E2"/>
    <w:rsid w:val="000A20FE"/>
    <w:rsid w:val="000B42B9"/>
    <w:rsid w:val="000C3ACC"/>
    <w:rsid w:val="000C5EE0"/>
    <w:rsid w:val="000F1096"/>
    <w:rsid w:val="000F2CD6"/>
    <w:rsid w:val="0010622F"/>
    <w:rsid w:val="0011772B"/>
    <w:rsid w:val="0015047E"/>
    <w:rsid w:val="001716B8"/>
    <w:rsid w:val="001A3F1E"/>
    <w:rsid w:val="001E161F"/>
    <w:rsid w:val="001F257F"/>
    <w:rsid w:val="00202C94"/>
    <w:rsid w:val="002063D5"/>
    <w:rsid w:val="002612EC"/>
    <w:rsid w:val="0027720C"/>
    <w:rsid w:val="00283F18"/>
    <w:rsid w:val="002C467C"/>
    <w:rsid w:val="002D3656"/>
    <w:rsid w:val="002F6E35"/>
    <w:rsid w:val="002F7FBE"/>
    <w:rsid w:val="0032025B"/>
    <w:rsid w:val="003617B2"/>
    <w:rsid w:val="003746C1"/>
    <w:rsid w:val="003C4CF1"/>
    <w:rsid w:val="003D7DDA"/>
    <w:rsid w:val="003E4E65"/>
    <w:rsid w:val="003E7025"/>
    <w:rsid w:val="003E75D8"/>
    <w:rsid w:val="00407E61"/>
    <w:rsid w:val="00421505"/>
    <w:rsid w:val="004331FB"/>
    <w:rsid w:val="00444F32"/>
    <w:rsid w:val="004472AD"/>
    <w:rsid w:val="00454FED"/>
    <w:rsid w:val="0047251E"/>
    <w:rsid w:val="004730F0"/>
    <w:rsid w:val="00492078"/>
    <w:rsid w:val="004C5B17"/>
    <w:rsid w:val="004C6A29"/>
    <w:rsid w:val="004E2A47"/>
    <w:rsid w:val="004F1AD0"/>
    <w:rsid w:val="004F2813"/>
    <w:rsid w:val="005042C7"/>
    <w:rsid w:val="00506373"/>
    <w:rsid w:val="00512B90"/>
    <w:rsid w:val="005562FE"/>
    <w:rsid w:val="00563784"/>
    <w:rsid w:val="00576E5F"/>
    <w:rsid w:val="0058266C"/>
    <w:rsid w:val="00597990"/>
    <w:rsid w:val="005A0FD1"/>
    <w:rsid w:val="005C49F9"/>
    <w:rsid w:val="005D5327"/>
    <w:rsid w:val="005E2C15"/>
    <w:rsid w:val="00612A93"/>
    <w:rsid w:val="00621BA6"/>
    <w:rsid w:val="00626207"/>
    <w:rsid w:val="00634929"/>
    <w:rsid w:val="006472D6"/>
    <w:rsid w:val="00651EA6"/>
    <w:rsid w:val="00656332"/>
    <w:rsid w:val="006731F3"/>
    <w:rsid w:val="00673A3C"/>
    <w:rsid w:val="00697819"/>
    <w:rsid w:val="006A31BD"/>
    <w:rsid w:val="006A4F06"/>
    <w:rsid w:val="006B1A53"/>
    <w:rsid w:val="006F14A5"/>
    <w:rsid w:val="00702A00"/>
    <w:rsid w:val="00703567"/>
    <w:rsid w:val="00711C95"/>
    <w:rsid w:val="007301E4"/>
    <w:rsid w:val="0074109B"/>
    <w:rsid w:val="00741389"/>
    <w:rsid w:val="007531C7"/>
    <w:rsid w:val="007564A4"/>
    <w:rsid w:val="00760387"/>
    <w:rsid w:val="00767C38"/>
    <w:rsid w:val="007777B1"/>
    <w:rsid w:val="007A0424"/>
    <w:rsid w:val="007A49F2"/>
    <w:rsid w:val="007C2F52"/>
    <w:rsid w:val="007F4C0B"/>
    <w:rsid w:val="00810536"/>
    <w:rsid w:val="00832FE5"/>
    <w:rsid w:val="00856191"/>
    <w:rsid w:val="00874C9A"/>
    <w:rsid w:val="00880BFD"/>
    <w:rsid w:val="008B2A71"/>
    <w:rsid w:val="008B5C60"/>
    <w:rsid w:val="008C3179"/>
    <w:rsid w:val="008D01DD"/>
    <w:rsid w:val="009035F5"/>
    <w:rsid w:val="00905ED3"/>
    <w:rsid w:val="0092556D"/>
    <w:rsid w:val="00944085"/>
    <w:rsid w:val="00946A27"/>
    <w:rsid w:val="009759CE"/>
    <w:rsid w:val="009965CA"/>
    <w:rsid w:val="009A0FFF"/>
    <w:rsid w:val="009A7882"/>
    <w:rsid w:val="009B060E"/>
    <w:rsid w:val="009B62A6"/>
    <w:rsid w:val="009C2E6B"/>
    <w:rsid w:val="009F63E5"/>
    <w:rsid w:val="00A11384"/>
    <w:rsid w:val="00A26EDE"/>
    <w:rsid w:val="00A4074D"/>
    <w:rsid w:val="00A45360"/>
    <w:rsid w:val="00A4654E"/>
    <w:rsid w:val="00A46BFE"/>
    <w:rsid w:val="00A73BBF"/>
    <w:rsid w:val="00A7601C"/>
    <w:rsid w:val="00A80D70"/>
    <w:rsid w:val="00A85E52"/>
    <w:rsid w:val="00A958C9"/>
    <w:rsid w:val="00AB29FA"/>
    <w:rsid w:val="00AC010C"/>
    <w:rsid w:val="00AF4444"/>
    <w:rsid w:val="00B11E09"/>
    <w:rsid w:val="00B201EE"/>
    <w:rsid w:val="00B70858"/>
    <w:rsid w:val="00B73E28"/>
    <w:rsid w:val="00B8151A"/>
    <w:rsid w:val="00B95CDB"/>
    <w:rsid w:val="00BB6792"/>
    <w:rsid w:val="00BD21EB"/>
    <w:rsid w:val="00BE31B1"/>
    <w:rsid w:val="00BE688C"/>
    <w:rsid w:val="00BF0F27"/>
    <w:rsid w:val="00C17902"/>
    <w:rsid w:val="00C20950"/>
    <w:rsid w:val="00C657E8"/>
    <w:rsid w:val="00C71D73"/>
    <w:rsid w:val="00C7735D"/>
    <w:rsid w:val="00C93B4E"/>
    <w:rsid w:val="00CB1C1C"/>
    <w:rsid w:val="00CC3F6C"/>
    <w:rsid w:val="00CC7DA1"/>
    <w:rsid w:val="00D00CE5"/>
    <w:rsid w:val="00D13BC6"/>
    <w:rsid w:val="00D17693"/>
    <w:rsid w:val="00D219E3"/>
    <w:rsid w:val="00D2492A"/>
    <w:rsid w:val="00D36E2B"/>
    <w:rsid w:val="00D4786B"/>
    <w:rsid w:val="00D867FA"/>
    <w:rsid w:val="00DC0A02"/>
    <w:rsid w:val="00DC7E5D"/>
    <w:rsid w:val="00DF051F"/>
    <w:rsid w:val="00DF1F1C"/>
    <w:rsid w:val="00DF32DE"/>
    <w:rsid w:val="00DF663F"/>
    <w:rsid w:val="00E02644"/>
    <w:rsid w:val="00E030FE"/>
    <w:rsid w:val="00E11E4B"/>
    <w:rsid w:val="00E206EE"/>
    <w:rsid w:val="00E229B6"/>
    <w:rsid w:val="00E35F3C"/>
    <w:rsid w:val="00E54E11"/>
    <w:rsid w:val="00E6683F"/>
    <w:rsid w:val="00E73B45"/>
    <w:rsid w:val="00E94AE8"/>
    <w:rsid w:val="00EA1691"/>
    <w:rsid w:val="00EB1842"/>
    <w:rsid w:val="00EB320B"/>
    <w:rsid w:val="00EE654E"/>
    <w:rsid w:val="00F36A98"/>
    <w:rsid w:val="00F45CCF"/>
    <w:rsid w:val="00F539EB"/>
    <w:rsid w:val="00F56345"/>
    <w:rsid w:val="00F70CAD"/>
    <w:rsid w:val="00F80A77"/>
    <w:rsid w:val="00F919D2"/>
    <w:rsid w:val="00F95898"/>
    <w:rsid w:val="00F967EC"/>
    <w:rsid w:val="00F97476"/>
    <w:rsid w:val="00FA1BF5"/>
    <w:rsid w:val="00FA21CA"/>
    <w:rsid w:val="00FB43C0"/>
    <w:rsid w:val="00FC39D8"/>
    <w:rsid w:val="00FD2111"/>
    <w:rsid w:val="00FD48CA"/>
    <w:rsid w:val="00FE73D7"/>
    <w:rsid w:val="00FF2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C2E94E0"/>
  <w15:docId w15:val="{59FA9BA5-F5A9-44FE-833B-A7D76C955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4"/>
    <w:qFormat/>
    <w:pPr>
      <w:spacing w:before="0" w:after="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4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3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Days">
    <w:name w:val="Days"/>
    <w:basedOn w:val="Normal"/>
    <w:uiPriority w:val="5"/>
    <w:qFormat/>
    <w:pPr>
      <w:jc w:val="center"/>
    </w:pPr>
    <w:rPr>
      <w:color w:val="595959" w:themeColor="text1" w:themeTint="A6"/>
      <w:sz w:val="22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6"/>
    <w:qFormat/>
    <w:pPr>
      <w:spacing w:before="0" w:after="0"/>
      <w:jc w:val="right"/>
    </w:pPr>
    <w:rPr>
      <w:color w:val="595959" w:themeColor="text1" w:themeTint="A6"/>
      <w:sz w:val="22"/>
    </w:rPr>
  </w:style>
  <w:style w:type="paragraph" w:styleId="BodyText">
    <w:name w:val="Body Text"/>
    <w:basedOn w:val="Normal"/>
    <w:link w:val="BodyTextChar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Pr>
      <w:sz w:val="20"/>
    </w:rPr>
  </w:style>
  <w:style w:type="paragraph" w:styleId="BalloonText">
    <w:name w:val="Balloon Text"/>
    <w:basedOn w:val="Normal"/>
    <w:link w:val="BalloonTextChar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</w:style>
  <w:style w:type="paragraph" w:styleId="BlockText">
    <w:name w:val="Block Text"/>
    <w:basedOn w:val="Normal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BodyText2">
    <w:name w:val="Body Text 2"/>
    <w:basedOn w:val="Normal"/>
    <w:link w:val="BodyText2Char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Closing">
    <w:name w:val="Closing"/>
    <w:basedOn w:val="Normal"/>
    <w:link w:val="ClosingChar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</w:style>
  <w:style w:type="character" w:customStyle="1" w:styleId="DateChar">
    <w:name w:val="Date Char"/>
    <w:basedOn w:val="DefaultParagraphFont"/>
    <w:link w:val="Date"/>
    <w:semiHidden/>
    <w:rPr>
      <w:sz w:val="20"/>
    </w:rPr>
  </w:style>
  <w:style w:type="paragraph" w:styleId="DocumentMap">
    <w:name w:val="Document Map"/>
    <w:basedOn w:val="Normal"/>
    <w:link w:val="DocumentMapChar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</w:style>
  <w:style w:type="character" w:customStyle="1" w:styleId="E-mailSignatureChar">
    <w:name w:val="E-mail Signature Char"/>
    <w:basedOn w:val="DefaultParagraphFont"/>
    <w:link w:val="E-mailSignature"/>
    <w:semiHidden/>
    <w:rPr>
      <w:sz w:val="20"/>
    </w:rPr>
  </w:style>
  <w:style w:type="paragraph" w:styleId="EndnoteText">
    <w:name w:val="endnote text"/>
    <w:basedOn w:val="Normal"/>
    <w:link w:val="EndnoteTextChar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Pr>
      <w:sz w:val="20"/>
      <w:szCs w:val="20"/>
    </w:rPr>
  </w:style>
  <w:style w:type="paragraph" w:styleId="EnvelopeAddress">
    <w:name w:val="envelope address"/>
    <w:basedOn w:val="Normal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semiHidden/>
    <w:unhideWhenUsed/>
    <w:pPr>
      <w:ind w:left="360" w:hanging="360"/>
      <w:contextualSpacing/>
    </w:pPr>
  </w:style>
  <w:style w:type="paragraph" w:styleId="List2">
    <w:name w:val="List 2"/>
    <w:basedOn w:val="Normal"/>
    <w:semiHidden/>
    <w:unhideWhenUsed/>
    <w:pPr>
      <w:ind w:left="720" w:hanging="360"/>
      <w:contextualSpacing/>
    </w:pPr>
  </w:style>
  <w:style w:type="paragraph" w:styleId="List3">
    <w:name w:val="List 3"/>
    <w:basedOn w:val="Normal"/>
    <w:semiHidden/>
    <w:unhideWhenUsed/>
    <w:pPr>
      <w:ind w:left="1080" w:hanging="360"/>
      <w:contextualSpacing/>
    </w:pPr>
  </w:style>
  <w:style w:type="paragraph" w:styleId="List4">
    <w:name w:val="List 4"/>
    <w:basedOn w:val="Normal"/>
    <w:semiHidden/>
    <w:unhideWhenUsed/>
    <w:pPr>
      <w:ind w:left="1440" w:hanging="360"/>
      <w:contextualSpacing/>
    </w:pPr>
  </w:style>
  <w:style w:type="paragraph" w:styleId="List5">
    <w:name w:val="List 5"/>
    <w:basedOn w:val="Normal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</w:style>
  <w:style w:type="character" w:customStyle="1" w:styleId="NoteHeadingChar">
    <w:name w:val="Note Heading Char"/>
    <w:basedOn w:val="DefaultParagraphFont"/>
    <w:link w:val="NoteHeading"/>
    <w:semiHidden/>
    <w:rPr>
      <w:sz w:val="20"/>
    </w:rPr>
  </w:style>
  <w:style w:type="paragraph" w:styleId="PlainText">
    <w:name w:val="Plain Text"/>
    <w:basedOn w:val="Normal"/>
    <w:link w:val="PlainTextChar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semiHidden/>
    <w:unhideWhenUsed/>
  </w:style>
  <w:style w:type="character" w:customStyle="1" w:styleId="SalutationChar">
    <w:name w:val="Salutation Char"/>
    <w:basedOn w:val="DefaultParagraphFont"/>
    <w:link w:val="Salutation"/>
    <w:semiHidden/>
    <w:rPr>
      <w:sz w:val="20"/>
    </w:rPr>
  </w:style>
  <w:style w:type="paragraph" w:styleId="Signature">
    <w:name w:val="Signature"/>
    <w:basedOn w:val="Normal"/>
    <w:link w:val="SignatureChar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</w:style>
  <w:style w:type="paragraph" w:styleId="TOAHeading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pPr>
      <w:outlineLvl w:val="9"/>
    </w:pPr>
  </w:style>
  <w:style w:type="character" w:customStyle="1" w:styleId="HeaderChar">
    <w:name w:val="Header Char"/>
    <w:basedOn w:val="DefaultParagraphFont"/>
    <w:link w:val="Header"/>
    <w:uiPriority w:val="99"/>
  </w:style>
  <w:style w:type="table" w:styleId="GridTable1Light-Accent2">
    <w:name w:val="Grid Table 1 Light Accent 2"/>
    <w:basedOn w:val="TableNormal"/>
    <w:uiPriority w:val="46"/>
    <w:rsid w:val="00AB29F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95E00" w:themeFill="accent1" w:themeFillShade="80"/>
      </w:tcPr>
    </w:tblStylePr>
    <w:tblStylePr w:type="lastRow">
      <w:rPr>
        <w:b/>
        <w:bCs/>
      </w:rPr>
      <w:tblPr/>
      <w:tcPr>
        <w:tcBorders>
          <w:top w:val="double" w:sz="2" w:space="0" w:color="E7BB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59"/>
    <w:rsid w:val="00AB29F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1138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13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awpixel.com/search/honeysuckle%20flower" TargetMode="External"/><Relationship Id="rId13" Type="http://schemas.openxmlformats.org/officeDocument/2006/relationships/image" Target="media/image5.wmf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34" Type="http://schemas.openxmlformats.org/officeDocument/2006/relationships/image" Target="media/image20.png"/><Relationship Id="rId7" Type="http://schemas.openxmlformats.org/officeDocument/2006/relationships/image" Target="media/image1.1"/><Relationship Id="rId12" Type="http://schemas.openxmlformats.org/officeDocument/2006/relationships/image" Target="media/image4.jpeg"/><Relationship Id="rId17" Type="http://schemas.openxmlformats.org/officeDocument/2006/relationships/hyperlink" Target="https://www.wallpaperflare.com/search?wallpaper=popcorn" TargetMode="External"/><Relationship Id="rId25" Type="http://schemas.openxmlformats.org/officeDocument/2006/relationships/hyperlink" Target="https://www.publicdomainpictures.net/en/view-image.php?image=314819&amp;picture=st-patricks-day-art-background" TargetMode="External"/><Relationship Id="rId33" Type="http://schemas.openxmlformats.org/officeDocument/2006/relationships/image" Target="media/image1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0.jpeg"/><Relationship Id="rId29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3.jpg"/><Relationship Id="rId32" Type="http://schemas.openxmlformats.org/officeDocument/2006/relationships/image" Target="media/image18.jpeg"/><Relationship Id="rId37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hyperlink" Target="http://mrippolito.blogspot.com/2017/03/first-day-of-spring-and-first-day-of-q4.html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flickr.com/photos/notionscapital/3863187045" TargetMode="External"/><Relationship Id="rId19" Type="http://schemas.openxmlformats.org/officeDocument/2006/relationships/hyperlink" Target="http://www.sablier.com/media/catalog/product/cache/3/image/9df78eab33525d08d6e5fb8d27136e95/i/m/image_15471.jpg" TargetMode="External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hyperlink" Target="https://www.pexels.com/photo/birthday-cake-cake-on-a-stand-pink-cake-siver-cake-stand-316829/" TargetMode="External"/><Relationship Id="rId27" Type="http://schemas.openxmlformats.org/officeDocument/2006/relationships/image" Target="media/image15.jpg"/><Relationship Id="rId30" Type="http://schemas.openxmlformats.org/officeDocument/2006/relationships/hyperlink" Target="https://ourcoolguide.blogspot.com/2010/11/cocktail-mai-tai.html" TargetMode="External"/><Relationship Id="rId35" Type="http://schemas.openxmlformats.org/officeDocument/2006/relationships/hyperlink" Target="http://www.sidneylibrary.org/index.php/tag/summer-reading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ifer\AppData\Roaming\Microsoft\Templates\Banner%20calendar(2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9847C871853448E9A17EC9C680647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43C06A-94F6-4997-89C2-00F4A78FE619}"/>
      </w:docPartPr>
      <w:docPartBody>
        <w:p w:rsidR="006507AE" w:rsidRDefault="006507AE">
          <w:pPr>
            <w:pStyle w:val="C9847C871853448E9A17EC9C6806471F"/>
          </w:pPr>
          <w:r>
            <w:t>Sunday</w:t>
          </w:r>
        </w:p>
      </w:docPartBody>
    </w:docPart>
    <w:docPart>
      <w:docPartPr>
        <w:name w:val="4A434E3512914997933B574BDD0DB0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9DEB0-C9E7-4E3B-96FE-572EC67A3EAC}"/>
      </w:docPartPr>
      <w:docPartBody>
        <w:p w:rsidR="006507AE" w:rsidRDefault="006507AE">
          <w:pPr>
            <w:pStyle w:val="4A434E3512914997933B574BDD0DB090"/>
          </w:pPr>
          <w:r>
            <w:t>Monday</w:t>
          </w:r>
        </w:p>
      </w:docPartBody>
    </w:docPart>
    <w:docPart>
      <w:docPartPr>
        <w:name w:val="6263E105DFEC40BA9D25C1202B8DF0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45BFB3-A3DF-4BAB-BA35-5E724C5EDDCC}"/>
      </w:docPartPr>
      <w:docPartBody>
        <w:p w:rsidR="006507AE" w:rsidRDefault="006507AE">
          <w:pPr>
            <w:pStyle w:val="6263E105DFEC40BA9D25C1202B8DF0E7"/>
          </w:pPr>
          <w:r>
            <w:t>Tuesday</w:t>
          </w:r>
        </w:p>
      </w:docPartBody>
    </w:docPart>
    <w:docPart>
      <w:docPartPr>
        <w:name w:val="97B8F6DAC8904903AA52AE871E54B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F7AB9C-8E38-4DC6-864D-87844DD782ED}"/>
      </w:docPartPr>
      <w:docPartBody>
        <w:p w:rsidR="006507AE" w:rsidRDefault="006507AE">
          <w:pPr>
            <w:pStyle w:val="97B8F6DAC8904903AA52AE871E54B9D5"/>
          </w:pPr>
          <w:r>
            <w:t>Wednesday</w:t>
          </w:r>
        </w:p>
      </w:docPartBody>
    </w:docPart>
    <w:docPart>
      <w:docPartPr>
        <w:name w:val="E5CA514948CC4025A228CD3311CB55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5F855D-88E9-4446-9CD9-D72EA038702F}"/>
      </w:docPartPr>
      <w:docPartBody>
        <w:p w:rsidR="006507AE" w:rsidRDefault="006507AE">
          <w:pPr>
            <w:pStyle w:val="E5CA514948CC4025A228CD3311CB5581"/>
          </w:pPr>
          <w:r>
            <w:t>Thursday</w:t>
          </w:r>
        </w:p>
      </w:docPartBody>
    </w:docPart>
    <w:docPart>
      <w:docPartPr>
        <w:name w:val="5391CE9A9341463B802A3CAD13C75A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DC8421-544B-48EA-B2C7-289E542EEDD4}"/>
      </w:docPartPr>
      <w:docPartBody>
        <w:p w:rsidR="006507AE" w:rsidRDefault="006507AE">
          <w:pPr>
            <w:pStyle w:val="5391CE9A9341463B802A3CAD13C75A7E"/>
          </w:pPr>
          <w:r>
            <w:t>Friday</w:t>
          </w:r>
        </w:p>
      </w:docPartBody>
    </w:docPart>
    <w:docPart>
      <w:docPartPr>
        <w:name w:val="AF32BDA80BA249D294084A9E936C21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E97166-1A2D-4249-B5F5-2A80CEACB7F5}"/>
      </w:docPartPr>
      <w:docPartBody>
        <w:p w:rsidR="006507AE" w:rsidRDefault="006507AE">
          <w:pPr>
            <w:pStyle w:val="AF32BDA80BA249D294084A9E936C21AB"/>
          </w:pPr>
          <w:r>
            <w:t>Saturday</w:t>
          </w:r>
        </w:p>
      </w:docPartBody>
    </w:docPart>
    <w:docPart>
      <w:docPartPr>
        <w:name w:val="B5C0ED0D4AB44610B03EFD9FE426D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ED203D-998B-49D4-A697-4D05C9EFB683}"/>
      </w:docPartPr>
      <w:docPartBody>
        <w:p w:rsidR="008E3ACC" w:rsidRDefault="00104456" w:rsidP="00104456">
          <w:pPr>
            <w:pStyle w:val="B5C0ED0D4AB44610B03EFD9FE426D68F"/>
          </w:pPr>
          <w:r>
            <w:t>Sunday</w:t>
          </w:r>
        </w:p>
      </w:docPartBody>
    </w:docPart>
    <w:docPart>
      <w:docPartPr>
        <w:name w:val="16CCF1B9AD2A4E039EC2488D144881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2B806-4DF5-408B-B54F-25D4BF87D71F}"/>
      </w:docPartPr>
      <w:docPartBody>
        <w:p w:rsidR="008E3ACC" w:rsidRDefault="00104456" w:rsidP="00104456">
          <w:pPr>
            <w:pStyle w:val="16CCF1B9AD2A4E039EC2488D144881F5"/>
          </w:pPr>
          <w:r>
            <w:t>Monday</w:t>
          </w:r>
        </w:p>
      </w:docPartBody>
    </w:docPart>
    <w:docPart>
      <w:docPartPr>
        <w:name w:val="AD7FD3F0283A4AB2A5C62F1B790683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8542B4-3231-41A2-9723-4755022A7A6B}"/>
      </w:docPartPr>
      <w:docPartBody>
        <w:p w:rsidR="008E3ACC" w:rsidRDefault="00104456" w:rsidP="00104456">
          <w:pPr>
            <w:pStyle w:val="AD7FD3F0283A4AB2A5C62F1B7906836E"/>
          </w:pPr>
          <w:r>
            <w:t>Tuesday</w:t>
          </w:r>
        </w:p>
      </w:docPartBody>
    </w:docPart>
    <w:docPart>
      <w:docPartPr>
        <w:name w:val="C71FA5B8C15648AEB4D562B253BBC0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5ECF2-D685-417C-8775-5D16E7174BCA}"/>
      </w:docPartPr>
      <w:docPartBody>
        <w:p w:rsidR="008E3ACC" w:rsidRDefault="00104456" w:rsidP="00104456">
          <w:pPr>
            <w:pStyle w:val="C71FA5B8C15648AEB4D562B253BBC0FD"/>
          </w:pPr>
          <w:r>
            <w:t>Wednesday</w:t>
          </w:r>
        </w:p>
      </w:docPartBody>
    </w:docPart>
    <w:docPart>
      <w:docPartPr>
        <w:name w:val="3BA142AE051B442DA64493F937A70B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754EC0-F0C0-44D6-8679-CCD76C489C9E}"/>
      </w:docPartPr>
      <w:docPartBody>
        <w:p w:rsidR="008E3ACC" w:rsidRDefault="00104456" w:rsidP="00104456">
          <w:pPr>
            <w:pStyle w:val="3BA142AE051B442DA64493F937A70B5A"/>
          </w:pPr>
          <w:r>
            <w:t>Thursday</w:t>
          </w:r>
        </w:p>
      </w:docPartBody>
    </w:docPart>
    <w:docPart>
      <w:docPartPr>
        <w:name w:val="2B45A2D2ECA14451A53884C9142232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4B94E2-4B48-41E4-AAF6-4D12664A4922}"/>
      </w:docPartPr>
      <w:docPartBody>
        <w:p w:rsidR="008E3ACC" w:rsidRDefault="00104456" w:rsidP="00104456">
          <w:pPr>
            <w:pStyle w:val="2B45A2D2ECA14451A53884C9142232BC"/>
          </w:pPr>
          <w:r>
            <w:t>Friday</w:t>
          </w:r>
        </w:p>
      </w:docPartBody>
    </w:docPart>
    <w:docPart>
      <w:docPartPr>
        <w:name w:val="3F6BFEC9FB424B2DAA40785261BFB6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B4CE01-8549-425B-8CC1-BCC38DE32578}"/>
      </w:docPartPr>
      <w:docPartBody>
        <w:p w:rsidR="008E3ACC" w:rsidRDefault="00104456" w:rsidP="00104456">
          <w:pPr>
            <w:pStyle w:val="3F6BFEC9FB424B2DAA40785261BFB6E5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altName w:val="Calibri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HGMinchoE">
    <w:charset w:val="80"/>
    <w:family w:val="modern"/>
    <w:pitch w:val="fixed"/>
    <w:sig w:usb0="E00002FF" w:usb1="2AC7EDFE" w:usb2="00000012" w:usb3="00000000" w:csb0="0002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stellar">
    <w:altName w:val="Cambria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7AE"/>
    <w:rsid w:val="000A4A0B"/>
    <w:rsid w:val="00104456"/>
    <w:rsid w:val="001973D1"/>
    <w:rsid w:val="001E215B"/>
    <w:rsid w:val="002D7F6A"/>
    <w:rsid w:val="003610EF"/>
    <w:rsid w:val="006315C6"/>
    <w:rsid w:val="006507AE"/>
    <w:rsid w:val="00654D03"/>
    <w:rsid w:val="00782A89"/>
    <w:rsid w:val="00812F45"/>
    <w:rsid w:val="008D41D1"/>
    <w:rsid w:val="008E3ACC"/>
    <w:rsid w:val="00956CC8"/>
    <w:rsid w:val="00966F1F"/>
    <w:rsid w:val="009C7C5C"/>
    <w:rsid w:val="00A718B0"/>
    <w:rsid w:val="00AA2B16"/>
    <w:rsid w:val="00D333C2"/>
    <w:rsid w:val="00E94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9847C871853448E9A17EC9C6806471F">
    <w:name w:val="C9847C871853448E9A17EC9C6806471F"/>
  </w:style>
  <w:style w:type="paragraph" w:customStyle="1" w:styleId="4A434E3512914997933B574BDD0DB090">
    <w:name w:val="4A434E3512914997933B574BDD0DB090"/>
  </w:style>
  <w:style w:type="paragraph" w:customStyle="1" w:styleId="6263E105DFEC40BA9D25C1202B8DF0E7">
    <w:name w:val="6263E105DFEC40BA9D25C1202B8DF0E7"/>
  </w:style>
  <w:style w:type="paragraph" w:customStyle="1" w:styleId="97B8F6DAC8904903AA52AE871E54B9D5">
    <w:name w:val="97B8F6DAC8904903AA52AE871E54B9D5"/>
  </w:style>
  <w:style w:type="paragraph" w:customStyle="1" w:styleId="E5CA514948CC4025A228CD3311CB5581">
    <w:name w:val="E5CA514948CC4025A228CD3311CB5581"/>
  </w:style>
  <w:style w:type="paragraph" w:customStyle="1" w:styleId="5391CE9A9341463B802A3CAD13C75A7E">
    <w:name w:val="5391CE9A9341463B802A3CAD13C75A7E"/>
  </w:style>
  <w:style w:type="paragraph" w:customStyle="1" w:styleId="AF32BDA80BA249D294084A9E936C21AB">
    <w:name w:val="AF32BDA80BA249D294084A9E936C21AB"/>
  </w:style>
  <w:style w:type="paragraph" w:customStyle="1" w:styleId="B5C0ED0D4AB44610B03EFD9FE426D68F">
    <w:name w:val="B5C0ED0D4AB44610B03EFD9FE426D68F"/>
    <w:rsid w:val="00104456"/>
  </w:style>
  <w:style w:type="paragraph" w:customStyle="1" w:styleId="16CCF1B9AD2A4E039EC2488D144881F5">
    <w:name w:val="16CCF1B9AD2A4E039EC2488D144881F5"/>
    <w:rsid w:val="00104456"/>
  </w:style>
  <w:style w:type="paragraph" w:customStyle="1" w:styleId="AD7FD3F0283A4AB2A5C62F1B7906836E">
    <w:name w:val="AD7FD3F0283A4AB2A5C62F1B7906836E"/>
    <w:rsid w:val="00104456"/>
  </w:style>
  <w:style w:type="paragraph" w:customStyle="1" w:styleId="C71FA5B8C15648AEB4D562B253BBC0FD">
    <w:name w:val="C71FA5B8C15648AEB4D562B253BBC0FD"/>
    <w:rsid w:val="00104456"/>
  </w:style>
  <w:style w:type="paragraph" w:customStyle="1" w:styleId="3BA142AE051B442DA64493F937A70B5A">
    <w:name w:val="3BA142AE051B442DA64493F937A70B5A"/>
    <w:rsid w:val="00104456"/>
  </w:style>
  <w:style w:type="paragraph" w:customStyle="1" w:styleId="2B45A2D2ECA14451A53884C9142232BC">
    <w:name w:val="2B45A2D2ECA14451A53884C9142232BC"/>
    <w:rsid w:val="00104456"/>
  </w:style>
  <w:style w:type="paragraph" w:customStyle="1" w:styleId="3F6BFEC9FB424B2DAA40785261BFB6E5">
    <w:name w:val="3F6BFEC9FB424B2DAA40785261BFB6E5"/>
    <w:rsid w:val="0010445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anner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Constantia-Franklin Gothic Book">
      <a:majorFont>
        <a:latin typeface="Constantia" panose="02030602050306030303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Banner calendar(2)</Template>
  <TotalTime>964</TotalTime>
  <Pages>1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Blocka</dc:creator>
  <cp:keywords/>
  <dc:description/>
  <cp:lastModifiedBy>Good Shepherd Villas</cp:lastModifiedBy>
  <cp:revision>30</cp:revision>
  <cp:lastPrinted>2023-02-28T21:27:00Z</cp:lastPrinted>
  <dcterms:created xsi:type="dcterms:W3CDTF">2023-01-21T16:30:00Z</dcterms:created>
  <dcterms:modified xsi:type="dcterms:W3CDTF">2023-02-28T21:53:00Z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2018-05-07T07:44:01.6106168Z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