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55"/>
      </w:tblGrid>
      <w:tr w:rsidR="005D5BF5" w14:paraId="1AD9309C"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55438885" w14:textId="39A84DF8" w:rsidR="005D5BF5" w:rsidRDefault="005D5BF5">
            <w:pPr>
              <w:pStyle w:val="TableSpace"/>
            </w:pPr>
          </w:p>
        </w:tc>
      </w:tr>
      <w:tr w:rsidR="005D5BF5" w14:paraId="0E675FA1" w14:textId="77777777" w:rsidTr="005D5BF5">
        <w:tc>
          <w:tcPr>
            <w:tcW w:w="5000" w:type="pct"/>
          </w:tcPr>
          <w:p w14:paraId="192A7F6E" w14:textId="0BA073D1" w:rsidR="005D5BF5" w:rsidRPr="00435DEB" w:rsidRDefault="000220F0" w:rsidP="00C92030">
            <w:pPr>
              <w:pStyle w:val="Title"/>
              <w:rPr>
                <w:b/>
              </w:rPr>
            </w:pPr>
            <w:r w:rsidRPr="00647D97">
              <w:rPr>
                <w:b/>
                <w:color w:val="auto"/>
              </w:rPr>
              <w:t>OCTOBER 2</w:t>
            </w:r>
            <w:r w:rsidR="00647D97" w:rsidRPr="00647D97">
              <w:rPr>
                <w:b/>
                <w:color w:val="auto"/>
              </w:rPr>
              <w:t>022</w:t>
            </w:r>
          </w:p>
        </w:tc>
      </w:tr>
      <w:tr w:rsidR="005D5BF5" w14:paraId="6EC9C391"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2ECC4D99" w14:textId="2949F237" w:rsidR="005D5BF5" w:rsidRDefault="005D5BF5">
            <w:pPr>
              <w:pStyle w:val="TableSpace"/>
            </w:pPr>
          </w:p>
        </w:tc>
      </w:tr>
    </w:tbl>
    <w:p w14:paraId="4D607B79" w14:textId="7F2FB63C" w:rsidR="005D5BF5" w:rsidRPr="006A646C" w:rsidRDefault="00BC21F1" w:rsidP="00435DEB">
      <w:pPr>
        <w:pStyle w:val="Organization"/>
        <w:jc w:val="center"/>
        <w:rPr>
          <w:b/>
          <w:color w:val="auto"/>
        </w:rPr>
      </w:pPr>
      <w:r>
        <w:rPr>
          <w:noProof/>
        </w:rPr>
        <w:drawing>
          <wp:inline distT="0" distB="0" distL="0" distR="0" wp14:anchorId="646F0D46" wp14:editId="135D2733">
            <wp:extent cx="3532505" cy="1714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679" cy="1731006"/>
                    </a:xfrm>
                    <a:prstGeom prst="rect">
                      <a:avLst/>
                    </a:prstGeom>
                  </pic:spPr>
                </pic:pic>
              </a:graphicData>
            </a:graphic>
          </wp:inline>
        </w:drawing>
      </w:r>
      <w:r w:rsidR="006308D9" w:rsidRPr="00623112">
        <w:rPr>
          <w:noProof/>
          <w:color w:val="auto"/>
          <w:sz w:val="56"/>
          <w:szCs w:val="56"/>
          <w:lang w:val="en-CA" w:eastAsia="en-CA"/>
        </w:rPr>
        <mc:AlternateContent>
          <mc:Choice Requires="wps">
            <w:drawing>
              <wp:anchor distT="0" distB="0" distL="114300" distR="114300" simplePos="0" relativeHeight="251662336" behindDoc="0" locked="0" layoutInCell="1" allowOverlap="0" wp14:anchorId="388C6660" wp14:editId="70905E2A">
                <wp:simplePos x="0" y="0"/>
                <wp:positionH relativeFrom="page">
                  <wp:posOffset>5295900</wp:posOffset>
                </wp:positionH>
                <wp:positionV relativeFrom="margin">
                  <wp:align>center</wp:align>
                </wp:positionV>
                <wp:extent cx="2314575" cy="11134725"/>
                <wp:effectExtent l="0" t="0" r="952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14575" cy="1113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1466A" w14:textId="5BEC3C6D" w:rsidR="00DA3A67" w:rsidRDefault="00DA3A67">
                            <w:pPr>
                              <w:pStyle w:val="Heading1"/>
                            </w:pPr>
                            <w:r w:rsidRPr="00C92030">
                              <w:rPr>
                                <w:rFonts w:asciiTheme="minorHAnsi" w:eastAsiaTheme="minorHAnsi" w:hAnsiTheme="minorHAnsi" w:cstheme="minorBidi"/>
                                <w:b w:val="0"/>
                                <w:bCs w:val="0"/>
                                <w:noProof/>
                                <w:color w:val="262626" w:themeColor="text1" w:themeTint="D9"/>
                                <w:sz w:val="22"/>
                                <w:szCs w:val="22"/>
                                <w:lang w:val="en-CA" w:eastAsia="en-CA"/>
                              </w:rPr>
                              <w:drawing>
                                <wp:inline distT="0" distB="0" distL="0" distR="0" wp14:anchorId="5E65E4B4" wp14:editId="3B73698D">
                                  <wp:extent cx="1507102" cy="77701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332" cy="782808"/>
                                          </a:xfrm>
                                          <a:prstGeom prst="rect">
                                            <a:avLst/>
                                          </a:prstGeom>
                                          <a:noFill/>
                                          <a:ln>
                                            <a:noFill/>
                                          </a:ln>
                                        </pic:spPr>
                                      </pic:pic>
                                    </a:graphicData>
                                  </a:graphic>
                                </wp:inline>
                              </w:drawing>
                            </w:r>
                            <w:r w:rsidRPr="008D1BDB">
                              <w:rPr>
                                <w:color w:val="F07F09" w:themeColor="accent1"/>
                              </w:rPr>
                              <w:t xml:space="preserve">Upcoming </w:t>
                            </w:r>
                            <w:r w:rsidR="0046214E" w:rsidRPr="008D1BDB">
                              <w:rPr>
                                <w:color w:val="F07F09" w:themeColor="accent1"/>
                              </w:rPr>
                              <w:t>Entertainment</w:t>
                            </w:r>
                          </w:p>
                          <w:p w14:paraId="42401ED5" w14:textId="16860DDC" w:rsidR="00DA3A67" w:rsidRDefault="00000000">
                            <w:pPr>
                              <w:pStyle w:val="Heading2"/>
                            </w:pPr>
                            <w:sdt>
                              <w:sdtPr>
                                <w:id w:val="-1391110566"/>
                                <w:placeholder>
                                  <w:docPart w:val="83AD7ECCCDBA40E58E2F661E73F97167"/>
                                </w:placeholder>
                                <w:date w:fullDate="2022-10-05T00:00:00Z">
                                  <w:dateFormat w:val="MMMM d"/>
                                  <w:lid w:val="en-US"/>
                                  <w:storeMappedDataAs w:val="dateTime"/>
                                  <w:calendar w:val="gregorian"/>
                                </w:date>
                              </w:sdtPr>
                              <w:sdtContent>
                                <w:r w:rsidR="006308D9">
                                  <w:t>October 5</w:t>
                                </w:r>
                              </w:sdtContent>
                            </w:sdt>
                          </w:p>
                          <w:p w14:paraId="6341292B" w14:textId="0AA9EDC2" w:rsidR="00DA3A67" w:rsidRPr="00B21C8B" w:rsidRDefault="0046214E" w:rsidP="0046214E">
                            <w:pPr>
                              <w:pStyle w:val="Heading2"/>
                              <w:rPr>
                                <w:b w:val="0"/>
                                <w:bCs w:val="0"/>
                              </w:rPr>
                            </w:pPr>
                            <w:r>
                              <w:rPr>
                                <w:b w:val="0"/>
                                <w:bCs w:val="0"/>
                              </w:rPr>
                              <w:t>Happy Hour with</w:t>
                            </w:r>
                            <w:r w:rsidR="00B30C55">
                              <w:rPr>
                                <w:b w:val="0"/>
                                <w:bCs w:val="0"/>
                              </w:rPr>
                              <w:t xml:space="preserve"> The Job Mates</w:t>
                            </w:r>
                          </w:p>
                          <w:p w14:paraId="5CDD8BF6" w14:textId="4441B9D0" w:rsidR="00DA3A67" w:rsidRDefault="00000000">
                            <w:pPr>
                              <w:pStyle w:val="Heading2"/>
                            </w:pPr>
                            <w:sdt>
                              <w:sdtPr>
                                <w:id w:val="1543165412"/>
                                <w:placeholder>
                                  <w:docPart w:val="83AD7ECCCDBA40E58E2F661E73F97167"/>
                                </w:placeholder>
                                <w:date w:fullDate="2022-10-12T00:00:00Z">
                                  <w:dateFormat w:val="MMMM d"/>
                                  <w:lid w:val="en-US"/>
                                  <w:storeMappedDataAs w:val="dateTime"/>
                                  <w:calendar w:val="gregorian"/>
                                </w:date>
                              </w:sdtPr>
                              <w:sdtContent>
                                <w:r w:rsidR="006308D9">
                                  <w:t>October 12</w:t>
                                </w:r>
                              </w:sdtContent>
                            </w:sdt>
                          </w:p>
                          <w:p w14:paraId="3A4F4831" w14:textId="6E1E6280" w:rsidR="00DA3A67" w:rsidRDefault="003D73CA">
                            <w:r>
                              <w:t xml:space="preserve">Music by </w:t>
                            </w:r>
                            <w:r w:rsidR="006308D9">
                              <w:t>Wes Stubbs</w:t>
                            </w:r>
                          </w:p>
                          <w:p w14:paraId="3FC672F9" w14:textId="71D0E08E" w:rsidR="00DA3A67" w:rsidRDefault="003D73CA" w:rsidP="003D73CA">
                            <w:pPr>
                              <w:ind w:left="0"/>
                              <w:rPr>
                                <w:b/>
                              </w:rPr>
                            </w:pPr>
                            <w:r>
                              <w:rPr>
                                <w:b/>
                              </w:rPr>
                              <w:t xml:space="preserve">   October</w:t>
                            </w:r>
                            <w:r w:rsidR="006308D9">
                              <w:rPr>
                                <w:b/>
                              </w:rPr>
                              <w:t xml:space="preserve"> 20</w:t>
                            </w:r>
                          </w:p>
                          <w:p w14:paraId="2C13A469" w14:textId="68F6BF44" w:rsidR="00DA3A67" w:rsidRDefault="006308D9" w:rsidP="00094F75">
                            <w:pPr>
                              <w:rPr>
                                <w:bCs/>
                              </w:rPr>
                            </w:pPr>
                            <w:r>
                              <w:rPr>
                                <w:bCs/>
                              </w:rPr>
                              <w:t>The Klassen’s Gos</w:t>
                            </w:r>
                            <w:r w:rsidR="00B5322D">
                              <w:rPr>
                                <w:bCs/>
                              </w:rPr>
                              <w:t>pel Singing</w:t>
                            </w:r>
                          </w:p>
                          <w:p w14:paraId="6669C413" w14:textId="7CDC8664" w:rsidR="004C0481" w:rsidRPr="004C0481" w:rsidRDefault="003D73CA" w:rsidP="00094F75">
                            <w:pPr>
                              <w:rPr>
                                <w:b/>
                              </w:rPr>
                            </w:pPr>
                            <w:r>
                              <w:rPr>
                                <w:b/>
                              </w:rPr>
                              <w:t xml:space="preserve">October </w:t>
                            </w:r>
                            <w:r w:rsidR="00B5322D">
                              <w:rPr>
                                <w:b/>
                              </w:rPr>
                              <w:t>21</w:t>
                            </w:r>
                          </w:p>
                          <w:p w14:paraId="16C4E5A9" w14:textId="58BCC8ED" w:rsidR="004C0481" w:rsidRDefault="00B5322D" w:rsidP="00094F75">
                            <w:pPr>
                              <w:rPr>
                                <w:bCs/>
                              </w:rPr>
                            </w:pPr>
                            <w:r>
                              <w:rPr>
                                <w:bCs/>
                              </w:rPr>
                              <w:t>Entertainment by The Mama’s</w:t>
                            </w:r>
                          </w:p>
                          <w:p w14:paraId="39AA1282" w14:textId="0141A4DA" w:rsidR="004C0481" w:rsidRPr="004C0481" w:rsidRDefault="003D73CA" w:rsidP="00094F75">
                            <w:pPr>
                              <w:rPr>
                                <w:b/>
                              </w:rPr>
                            </w:pPr>
                            <w:r>
                              <w:rPr>
                                <w:b/>
                              </w:rPr>
                              <w:t xml:space="preserve">October </w:t>
                            </w:r>
                            <w:r w:rsidR="00B5322D">
                              <w:rPr>
                                <w:b/>
                              </w:rPr>
                              <w:t>25</w:t>
                            </w:r>
                          </w:p>
                          <w:p w14:paraId="252D9F78" w14:textId="2074AE3D" w:rsidR="003D73CA" w:rsidRPr="00775EBD" w:rsidRDefault="00B5322D" w:rsidP="007B1D92">
                            <w:pPr>
                              <w:rPr>
                                <w:bCs/>
                              </w:rPr>
                            </w:pPr>
                            <w:r>
                              <w:rPr>
                                <w:bCs/>
                              </w:rPr>
                              <w:t>“Rick Martin”</w:t>
                            </w:r>
                            <w:r w:rsidR="00623112">
                              <w:rPr>
                                <w:bCs/>
                              </w:rPr>
                              <w:t xml:space="preserve"> Entertainer</w:t>
                            </w:r>
                          </w:p>
                          <w:tbl>
                            <w:tblPr>
                              <w:tblStyle w:val="NewsletterTable"/>
                              <w:tblW w:w="5000" w:type="pct"/>
                              <w:jc w:val="center"/>
                              <w:tblLook w:val="04A0" w:firstRow="1" w:lastRow="0" w:firstColumn="1" w:lastColumn="0" w:noHBand="0" w:noVBand="1"/>
                              <w:tblDescription w:val="Announcement table"/>
                            </w:tblPr>
                            <w:tblGrid>
                              <w:gridCol w:w="3601"/>
                            </w:tblGrid>
                            <w:tr w:rsidR="00DA3A67" w14:paraId="69CAB35C"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4DA2635D" w14:textId="77777777" w:rsidR="00DA3A67" w:rsidRDefault="00DA3A67">
                                  <w:pPr>
                                    <w:pStyle w:val="TableSpace"/>
                                  </w:pPr>
                                </w:p>
                              </w:tc>
                            </w:tr>
                            <w:tr w:rsidR="00DA3A67" w14:paraId="24191152" w14:textId="77777777" w:rsidTr="006308D9">
                              <w:trPr>
                                <w:trHeight w:val="5760"/>
                                <w:jc w:val="center"/>
                              </w:trPr>
                              <w:tc>
                                <w:tcPr>
                                  <w:tcW w:w="3439" w:type="dxa"/>
                                  <w:tcBorders>
                                    <w:top w:val="nil"/>
                                    <w:bottom w:val="nil"/>
                                  </w:tcBorders>
                                  <w:shd w:val="clear" w:color="auto" w:fill="auto"/>
                                </w:tcPr>
                                <w:p w14:paraId="204FC2B1" w14:textId="7E7CEDAC" w:rsidR="00DA3A67" w:rsidRPr="00FD5A67" w:rsidRDefault="00DA3A67">
                                  <w:pPr>
                                    <w:pStyle w:val="Heading1"/>
                                    <w:outlineLvl w:val="0"/>
                                    <w:rPr>
                                      <w:color w:val="E76125"/>
                                    </w:rPr>
                                  </w:pPr>
                                  <w:r w:rsidRPr="00FD5A67">
                                    <w:rPr>
                                      <w:color w:val="E76125"/>
                                    </w:rPr>
                                    <w:t>Church Services</w:t>
                                  </w:r>
                                </w:p>
                                <w:p w14:paraId="2EECB3DA" w14:textId="3EC32F05" w:rsidR="00DA3A67" w:rsidRDefault="007B1D92" w:rsidP="00600C24">
                                  <w:pPr>
                                    <w:ind w:left="0"/>
                                  </w:pPr>
                                  <w:r w:rsidRPr="00600C24">
                                    <w:rPr>
                                      <w:b/>
                                      <w:bCs/>
                                    </w:rPr>
                                    <w:t>October 1</w:t>
                                  </w:r>
                                  <w:r w:rsidR="00B5322D">
                                    <w:t xml:space="preserve"> </w:t>
                                  </w:r>
                                  <w:r w:rsidR="00DA3A67">
                                    <w:t xml:space="preserve">New Hope </w:t>
                                  </w:r>
                                  <w:r w:rsidR="00775EBD">
                                    <w:t xml:space="preserve">      </w:t>
                                  </w:r>
                                  <w:r w:rsidR="00DA3A67">
                                    <w:t>Community Church</w:t>
                                  </w:r>
                                  <w:r w:rsidR="0046214E">
                                    <w:t xml:space="preserve"> </w:t>
                                  </w:r>
                                </w:p>
                                <w:p w14:paraId="60EFAF80" w14:textId="34CAADC6" w:rsidR="00600C24" w:rsidRDefault="00600C24" w:rsidP="00600C24">
                                  <w:pPr>
                                    <w:ind w:left="0"/>
                                  </w:pPr>
                                  <w:r>
                                    <w:rPr>
                                      <w:b/>
                                      <w:bCs/>
                                    </w:rPr>
                                    <w:t xml:space="preserve">October 17 </w:t>
                                  </w:r>
                                  <w:r w:rsidRPr="00600C24">
                                    <w:t>Pastor Wendell</w:t>
                                  </w:r>
                                  <w:r>
                                    <w:t xml:space="preserve"> St. George’s Anglican Church</w:t>
                                  </w:r>
                                </w:p>
                                <w:p w14:paraId="2CCD10D3" w14:textId="11E9136E" w:rsidR="00600C24" w:rsidRPr="00600C24" w:rsidRDefault="00600C24" w:rsidP="00600C24">
                                  <w:pPr>
                                    <w:ind w:left="0"/>
                                  </w:pPr>
                                  <w:r w:rsidRPr="00600C24">
                                    <w:t>St. George’s Anglican Church</w:t>
                                  </w:r>
                                </w:p>
                                <w:p w14:paraId="5A15CC02" w14:textId="636CDFDA" w:rsidR="0046214E" w:rsidRDefault="007B1D92" w:rsidP="00600C24">
                                  <w:pPr>
                                    <w:ind w:left="0"/>
                                  </w:pPr>
                                  <w:r w:rsidRPr="00600C24">
                                    <w:rPr>
                                      <w:b/>
                                      <w:bCs/>
                                    </w:rPr>
                                    <w:t>October</w:t>
                                  </w:r>
                                  <w:r w:rsidR="00647D97" w:rsidRPr="00600C24">
                                    <w:rPr>
                                      <w:b/>
                                      <w:bCs/>
                                    </w:rPr>
                                    <w:t xml:space="preserve"> 18</w:t>
                                  </w:r>
                                  <w:r>
                                    <w:t xml:space="preserve"> </w:t>
                                  </w:r>
                                  <w:r w:rsidR="0046214E">
                                    <w:t xml:space="preserve">Salvation </w:t>
                                  </w:r>
                                  <w:r w:rsidR="00783EB3">
                                    <w:t>Arm</w:t>
                                  </w:r>
                                  <w:r w:rsidR="006308D9">
                                    <w:t>y                 Church Service</w:t>
                                  </w:r>
                                  <w:r w:rsidR="0046214E">
                                    <w:t xml:space="preserve">    </w:t>
                                  </w:r>
                                  <w:r w:rsidR="00647D97">
                                    <w:t xml:space="preserve">   </w:t>
                                  </w:r>
                                  <w:r w:rsidR="00783EB3">
                                    <w:t xml:space="preserve">      </w:t>
                                  </w:r>
                                  <w:r w:rsidR="006308D9">
                                    <w:t xml:space="preserve">           </w:t>
                                  </w:r>
                                  <w:r w:rsidR="00647D97">
                                    <w:t xml:space="preserve"> </w:t>
                                  </w:r>
                                </w:p>
                                <w:p w14:paraId="36E8FC88" w14:textId="4B1DF97B" w:rsidR="00DA3A67" w:rsidRDefault="009F75F3" w:rsidP="009F75F3">
                                  <w:pPr>
                                    <w:ind w:left="0"/>
                                  </w:pPr>
                                  <w:r>
                                    <w:rPr>
                                      <w:b/>
                                      <w:bCs/>
                                    </w:rPr>
                                    <w:t xml:space="preserve">October </w:t>
                                  </w:r>
                                  <w:r w:rsidR="006F0EFC">
                                    <w:rPr>
                                      <w:b/>
                                      <w:bCs/>
                                    </w:rPr>
                                    <w:t xml:space="preserve">28 </w:t>
                                  </w:r>
                                  <w:r w:rsidR="00DA3A67">
                                    <w:t xml:space="preserve">St. Mark’s Parish   </w:t>
                                  </w:r>
                                  <w:r w:rsidR="007B1D92">
                                    <w:t xml:space="preserve">   </w:t>
                                  </w:r>
                                  <w:r w:rsidR="00DA3A67">
                                    <w:t>Catholic Services.</w:t>
                                  </w:r>
                                </w:p>
                                <w:p w14:paraId="54FEA702" w14:textId="42545B48" w:rsidR="00DA3A67" w:rsidRPr="00534D42" w:rsidRDefault="00534D42" w:rsidP="00534D42">
                                  <w:pPr>
                                    <w:rPr>
                                      <w:b/>
                                      <w:bCs/>
                                      <w:color w:val="E76125"/>
                                    </w:rPr>
                                  </w:pPr>
                                  <w:proofErr w:type="spellStart"/>
                                  <w:r>
                                    <w:rPr>
                                      <w:b/>
                                      <w:bCs/>
                                      <w:color w:val="E76125"/>
                                    </w:rPr>
                                    <w:t>ooooooooooooooooooooooo</w:t>
                                  </w:r>
                                  <w:proofErr w:type="spellEnd"/>
                                </w:p>
                                <w:p w14:paraId="3B3EFD07" w14:textId="5ABA1405" w:rsidR="00DA3A67" w:rsidRDefault="00A703F1" w:rsidP="003A3FC6">
                                  <w:pPr>
                                    <w:ind w:left="0"/>
                                    <w:rPr>
                                      <w:b/>
                                      <w:bCs/>
                                    </w:rPr>
                                  </w:pPr>
                                  <w:r>
                                    <w:t xml:space="preserve"> </w:t>
                                  </w:r>
                                  <w:r w:rsidR="005F70A7">
                                    <w:t xml:space="preserve">         </w:t>
                                  </w:r>
                                  <w:r w:rsidR="005F70A7">
                                    <w:rPr>
                                      <w:b/>
                                      <w:bCs/>
                                    </w:rPr>
                                    <w:t>Progressive Bingo</w:t>
                                  </w:r>
                                </w:p>
                                <w:p w14:paraId="2F9ED843" w14:textId="4D61FC5C" w:rsidR="005F70A7" w:rsidRDefault="005F70A7" w:rsidP="003A3FC6">
                                  <w:pPr>
                                    <w:ind w:left="0"/>
                                    <w:rPr>
                                      <w:noProof/>
                                    </w:rPr>
                                  </w:pPr>
                                  <w:r w:rsidRPr="005F70A7">
                                    <w:rPr>
                                      <w:noProof/>
                                    </w:rPr>
                                    <w:t>Bingo cards are a</w:t>
                                  </w:r>
                                  <w:r>
                                    <w:rPr>
                                      <w:noProof/>
                                    </w:rPr>
                                    <w:t>vailable from recreation. Cards are $1. Sorry, limit one per person</w:t>
                                  </w:r>
                                </w:p>
                                <w:p w14:paraId="431B2538" w14:textId="0065A06D" w:rsidR="00623112" w:rsidRPr="00623112" w:rsidRDefault="00623112" w:rsidP="003A3FC6">
                                  <w:pPr>
                                    <w:ind w:left="0"/>
                                    <w:rPr>
                                      <w:b/>
                                      <w:bCs/>
                                      <w:noProof/>
                                      <w:color w:val="E76125"/>
                                      <w:sz w:val="20"/>
                                      <w:szCs w:val="20"/>
                                    </w:rPr>
                                  </w:pPr>
                                  <w:r>
                                    <w:rPr>
                                      <w:b/>
                                      <w:bCs/>
                                      <w:noProof/>
                                      <w:color w:val="E76125"/>
                                      <w:sz w:val="20"/>
                                      <w:szCs w:val="20"/>
                                    </w:rPr>
                                    <w:t>ooooooooooooooooooooooooooo</w:t>
                                  </w:r>
                                </w:p>
                                <w:p w14:paraId="447337D7" w14:textId="3CB17F18" w:rsidR="00DA3A67" w:rsidRDefault="008B33F9" w:rsidP="00B21C8B">
                                  <w:pPr>
                                    <w:jc w:val="center"/>
                                  </w:pPr>
                                  <w:r>
                                    <w:t>T</w:t>
                                  </w:r>
                                  <w:r w:rsidR="00BC21F1">
                                    <w:t>aking time</w:t>
                                  </w:r>
                                  <w:r>
                                    <w:t xml:space="preserve"> for the little thing</w:t>
                                  </w:r>
                                  <w:r w:rsidR="006928D0">
                                    <w:t>s</w:t>
                                  </w:r>
                                  <w:r>
                                    <w:t>!</w:t>
                                  </w:r>
                                </w:p>
                                <w:p w14:paraId="5A23A260" w14:textId="1FD47CFD" w:rsidR="00DA3A67" w:rsidRDefault="00EA5C0C" w:rsidP="00B21C8B">
                                  <w:pPr>
                                    <w:jc w:val="center"/>
                                  </w:pPr>
                                  <w:r>
                                    <w:rPr>
                                      <w:noProof/>
                                    </w:rPr>
                                    <w:drawing>
                                      <wp:inline distT="0" distB="0" distL="0" distR="0" wp14:anchorId="35CBC5C9" wp14:editId="4920F274">
                                        <wp:extent cx="1485900" cy="14839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99674" cy="1497718"/>
                                                </a:xfrm>
                                                <a:prstGeom prst="rect">
                                                  <a:avLst/>
                                                </a:prstGeom>
                                              </pic:spPr>
                                            </pic:pic>
                                          </a:graphicData>
                                        </a:graphic>
                                      </wp:inline>
                                    </w:drawing>
                                  </w:r>
                                </w:p>
                              </w:tc>
                            </w:tr>
                            <w:tr w:rsidR="00DA3A67" w14:paraId="3507B56E" w14:textId="77777777" w:rsidTr="005D5BF5">
                              <w:trPr>
                                <w:trHeight w:val="5760"/>
                                <w:jc w:val="center"/>
                              </w:trPr>
                              <w:tc>
                                <w:tcPr>
                                  <w:tcW w:w="3439" w:type="dxa"/>
                                  <w:tcBorders>
                                    <w:top w:val="nil"/>
                                    <w:bottom w:val="nil"/>
                                  </w:tcBorders>
                                </w:tcPr>
                                <w:p w14:paraId="70BA4576" w14:textId="49380E01" w:rsidR="00DA3A67" w:rsidRDefault="00DA3A67">
                                  <w:pPr>
                                    <w:pStyle w:val="Heading1"/>
                                    <w:outlineLvl w:val="0"/>
                                  </w:pPr>
                                  <w:r>
                                    <w:t xml:space="preserve"> </w:t>
                                  </w:r>
                                </w:p>
                              </w:tc>
                            </w:tr>
                          </w:tbl>
                          <w:p w14:paraId="03C816A7" w14:textId="77777777" w:rsidR="00DA3A67" w:rsidRDefault="00DA3A67">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C6660" id="_x0000_t202" coordsize="21600,21600" o:spt="202" path="m,l,21600r21600,l21600,xe">
                <v:stroke joinstyle="miter"/>
                <v:path gradientshapeok="t" o:connecttype="rect"/>
              </v:shapetype>
              <v:shape id="Text Box 5" o:spid="_x0000_s1026" type="#_x0000_t202" alt="Newsletter sidebar 1" style="position:absolute;left:0;text-align:left;margin-left:417pt;margin-top:0;width:182.25pt;height:876.75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" o:allowoverlap="f" filled="f" stroked="f" strokeweight=".5pt">
                <v:textbox inset="1.44pt,0,1.44pt,0">
                  <w:txbxContent>
                    <w:p w14:paraId="5111466A" w14:textId="5BEC3C6D" w:rsidR="00DA3A67" w:rsidRDefault="00DA3A67">
                      <w:pPr>
                        <w:pStyle w:val="Heading1"/>
                      </w:pPr>
                      <w:r w:rsidRPr="00C92030">
                        <w:rPr>
                          <w:rFonts w:asciiTheme="minorHAnsi" w:eastAsiaTheme="minorHAnsi" w:hAnsiTheme="minorHAnsi" w:cstheme="minorBidi"/>
                          <w:b w:val="0"/>
                          <w:bCs w:val="0"/>
                          <w:noProof/>
                          <w:color w:val="262626" w:themeColor="text1" w:themeTint="D9"/>
                          <w:sz w:val="22"/>
                          <w:szCs w:val="22"/>
                          <w:lang w:val="en-CA" w:eastAsia="en-CA"/>
                        </w:rPr>
                        <w:drawing>
                          <wp:inline distT="0" distB="0" distL="0" distR="0" wp14:anchorId="5E65E4B4" wp14:editId="3B73698D">
                            <wp:extent cx="1507102" cy="77701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332" cy="782808"/>
                                    </a:xfrm>
                                    <a:prstGeom prst="rect">
                                      <a:avLst/>
                                    </a:prstGeom>
                                    <a:noFill/>
                                    <a:ln>
                                      <a:noFill/>
                                    </a:ln>
                                  </pic:spPr>
                                </pic:pic>
                              </a:graphicData>
                            </a:graphic>
                          </wp:inline>
                        </w:drawing>
                      </w:r>
                      <w:r w:rsidRPr="008D1BDB">
                        <w:rPr>
                          <w:color w:val="F07F09" w:themeColor="accent1"/>
                        </w:rPr>
                        <w:t xml:space="preserve">Upcoming </w:t>
                      </w:r>
                      <w:r w:rsidR="0046214E" w:rsidRPr="008D1BDB">
                        <w:rPr>
                          <w:color w:val="F07F09" w:themeColor="accent1"/>
                        </w:rPr>
                        <w:t>Entertainment</w:t>
                      </w:r>
                    </w:p>
                    <w:p w14:paraId="42401ED5" w14:textId="16860DDC" w:rsidR="00DA3A67" w:rsidRDefault="00000000">
                      <w:pPr>
                        <w:pStyle w:val="Heading2"/>
                      </w:pPr>
                      <w:sdt>
                        <w:sdtPr>
                          <w:id w:val="-1391110566"/>
                          <w:placeholder>
                            <w:docPart w:val="83AD7ECCCDBA40E58E2F661E73F97167"/>
                          </w:placeholder>
                          <w:date w:fullDate="2022-10-05T00:00:00Z">
                            <w:dateFormat w:val="MMMM d"/>
                            <w:lid w:val="en-US"/>
                            <w:storeMappedDataAs w:val="dateTime"/>
                            <w:calendar w:val="gregorian"/>
                          </w:date>
                        </w:sdtPr>
                        <w:sdtContent>
                          <w:r w:rsidR="006308D9">
                            <w:t>October 5</w:t>
                          </w:r>
                        </w:sdtContent>
                      </w:sdt>
                    </w:p>
                    <w:p w14:paraId="6341292B" w14:textId="0AA9EDC2" w:rsidR="00DA3A67" w:rsidRPr="00B21C8B" w:rsidRDefault="0046214E" w:rsidP="0046214E">
                      <w:pPr>
                        <w:pStyle w:val="Heading2"/>
                        <w:rPr>
                          <w:b w:val="0"/>
                          <w:bCs w:val="0"/>
                        </w:rPr>
                      </w:pPr>
                      <w:r>
                        <w:rPr>
                          <w:b w:val="0"/>
                          <w:bCs w:val="0"/>
                        </w:rPr>
                        <w:t>Happy Hour with</w:t>
                      </w:r>
                      <w:r w:rsidR="00B30C55">
                        <w:rPr>
                          <w:b w:val="0"/>
                          <w:bCs w:val="0"/>
                        </w:rPr>
                        <w:t xml:space="preserve"> The Job Mates</w:t>
                      </w:r>
                    </w:p>
                    <w:p w14:paraId="5CDD8BF6" w14:textId="4441B9D0" w:rsidR="00DA3A67" w:rsidRDefault="00000000">
                      <w:pPr>
                        <w:pStyle w:val="Heading2"/>
                      </w:pPr>
                      <w:sdt>
                        <w:sdtPr>
                          <w:id w:val="1543165412"/>
                          <w:placeholder>
                            <w:docPart w:val="83AD7ECCCDBA40E58E2F661E73F97167"/>
                          </w:placeholder>
                          <w:date w:fullDate="2022-10-12T00:00:00Z">
                            <w:dateFormat w:val="MMMM d"/>
                            <w:lid w:val="en-US"/>
                            <w:storeMappedDataAs w:val="dateTime"/>
                            <w:calendar w:val="gregorian"/>
                          </w:date>
                        </w:sdtPr>
                        <w:sdtContent>
                          <w:r w:rsidR="006308D9">
                            <w:t>October 12</w:t>
                          </w:r>
                        </w:sdtContent>
                      </w:sdt>
                    </w:p>
                    <w:p w14:paraId="3A4F4831" w14:textId="6E1E6280" w:rsidR="00DA3A67" w:rsidRDefault="003D73CA">
                      <w:r>
                        <w:t xml:space="preserve">Music by </w:t>
                      </w:r>
                      <w:r w:rsidR="006308D9">
                        <w:t>Wes Stubbs</w:t>
                      </w:r>
                    </w:p>
                    <w:p w14:paraId="3FC672F9" w14:textId="71D0E08E" w:rsidR="00DA3A67" w:rsidRDefault="003D73CA" w:rsidP="003D73CA">
                      <w:pPr>
                        <w:ind w:left="0"/>
                        <w:rPr>
                          <w:b/>
                        </w:rPr>
                      </w:pPr>
                      <w:r>
                        <w:rPr>
                          <w:b/>
                        </w:rPr>
                        <w:t xml:space="preserve">   October</w:t>
                      </w:r>
                      <w:r w:rsidR="006308D9">
                        <w:rPr>
                          <w:b/>
                        </w:rPr>
                        <w:t xml:space="preserve"> 20</w:t>
                      </w:r>
                    </w:p>
                    <w:p w14:paraId="2C13A469" w14:textId="68F6BF44" w:rsidR="00DA3A67" w:rsidRDefault="006308D9" w:rsidP="00094F75">
                      <w:pPr>
                        <w:rPr>
                          <w:bCs/>
                        </w:rPr>
                      </w:pPr>
                      <w:r>
                        <w:rPr>
                          <w:bCs/>
                        </w:rPr>
                        <w:t>The Klassen’s Gos</w:t>
                      </w:r>
                      <w:r w:rsidR="00B5322D">
                        <w:rPr>
                          <w:bCs/>
                        </w:rPr>
                        <w:t>pel Singing</w:t>
                      </w:r>
                    </w:p>
                    <w:p w14:paraId="6669C413" w14:textId="7CDC8664" w:rsidR="004C0481" w:rsidRPr="004C0481" w:rsidRDefault="003D73CA" w:rsidP="00094F75">
                      <w:pPr>
                        <w:rPr>
                          <w:b/>
                        </w:rPr>
                      </w:pPr>
                      <w:r>
                        <w:rPr>
                          <w:b/>
                        </w:rPr>
                        <w:t xml:space="preserve">October </w:t>
                      </w:r>
                      <w:r w:rsidR="00B5322D">
                        <w:rPr>
                          <w:b/>
                        </w:rPr>
                        <w:t>21</w:t>
                      </w:r>
                    </w:p>
                    <w:p w14:paraId="16C4E5A9" w14:textId="58BCC8ED" w:rsidR="004C0481" w:rsidRDefault="00B5322D" w:rsidP="00094F75">
                      <w:pPr>
                        <w:rPr>
                          <w:bCs/>
                        </w:rPr>
                      </w:pPr>
                      <w:r>
                        <w:rPr>
                          <w:bCs/>
                        </w:rPr>
                        <w:t>Entertainment by The Mama’s</w:t>
                      </w:r>
                    </w:p>
                    <w:p w14:paraId="39AA1282" w14:textId="0141A4DA" w:rsidR="004C0481" w:rsidRPr="004C0481" w:rsidRDefault="003D73CA" w:rsidP="00094F75">
                      <w:pPr>
                        <w:rPr>
                          <w:b/>
                        </w:rPr>
                      </w:pPr>
                      <w:r>
                        <w:rPr>
                          <w:b/>
                        </w:rPr>
                        <w:t xml:space="preserve">October </w:t>
                      </w:r>
                      <w:r w:rsidR="00B5322D">
                        <w:rPr>
                          <w:b/>
                        </w:rPr>
                        <w:t>25</w:t>
                      </w:r>
                    </w:p>
                    <w:p w14:paraId="252D9F78" w14:textId="2074AE3D" w:rsidR="003D73CA" w:rsidRPr="00775EBD" w:rsidRDefault="00B5322D" w:rsidP="007B1D92">
                      <w:pPr>
                        <w:rPr>
                          <w:bCs/>
                        </w:rPr>
                      </w:pPr>
                      <w:r>
                        <w:rPr>
                          <w:bCs/>
                        </w:rPr>
                        <w:t>“Rick Martin”</w:t>
                      </w:r>
                      <w:r w:rsidR="00623112">
                        <w:rPr>
                          <w:bCs/>
                        </w:rPr>
                        <w:t xml:space="preserve"> Entertainer</w:t>
                      </w:r>
                    </w:p>
                    <w:tbl>
                      <w:tblPr>
                        <w:tblStyle w:val="NewsletterTable"/>
                        <w:tblW w:w="5000" w:type="pct"/>
                        <w:jc w:val="center"/>
                        <w:tblLook w:val="04A0" w:firstRow="1" w:lastRow="0" w:firstColumn="1" w:lastColumn="0" w:noHBand="0" w:noVBand="1"/>
                        <w:tblDescription w:val="Announcement table"/>
                      </w:tblPr>
                      <w:tblGrid>
                        <w:gridCol w:w="3601"/>
                      </w:tblGrid>
                      <w:tr w:rsidR="00DA3A67" w14:paraId="69CAB35C"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4DA2635D" w14:textId="77777777" w:rsidR="00DA3A67" w:rsidRDefault="00DA3A67">
                            <w:pPr>
                              <w:pStyle w:val="TableSpace"/>
                            </w:pPr>
                          </w:p>
                        </w:tc>
                      </w:tr>
                      <w:tr w:rsidR="00DA3A67" w14:paraId="24191152" w14:textId="77777777" w:rsidTr="006308D9">
                        <w:trPr>
                          <w:trHeight w:val="5760"/>
                          <w:jc w:val="center"/>
                        </w:trPr>
                        <w:tc>
                          <w:tcPr>
                            <w:tcW w:w="3439" w:type="dxa"/>
                            <w:tcBorders>
                              <w:top w:val="nil"/>
                              <w:bottom w:val="nil"/>
                            </w:tcBorders>
                            <w:shd w:val="clear" w:color="auto" w:fill="auto"/>
                          </w:tcPr>
                          <w:p w14:paraId="204FC2B1" w14:textId="7E7CEDAC" w:rsidR="00DA3A67" w:rsidRPr="00FD5A67" w:rsidRDefault="00DA3A67">
                            <w:pPr>
                              <w:pStyle w:val="Heading1"/>
                              <w:outlineLvl w:val="0"/>
                              <w:rPr>
                                <w:color w:val="E76125"/>
                              </w:rPr>
                            </w:pPr>
                            <w:r w:rsidRPr="00FD5A67">
                              <w:rPr>
                                <w:color w:val="E76125"/>
                              </w:rPr>
                              <w:t>Church Services</w:t>
                            </w:r>
                          </w:p>
                          <w:p w14:paraId="2EECB3DA" w14:textId="3EC32F05" w:rsidR="00DA3A67" w:rsidRDefault="007B1D92" w:rsidP="00600C24">
                            <w:pPr>
                              <w:ind w:left="0"/>
                            </w:pPr>
                            <w:r w:rsidRPr="00600C24">
                              <w:rPr>
                                <w:b/>
                                <w:bCs/>
                              </w:rPr>
                              <w:t>October 1</w:t>
                            </w:r>
                            <w:r w:rsidR="00B5322D">
                              <w:t xml:space="preserve"> </w:t>
                            </w:r>
                            <w:r w:rsidR="00DA3A67">
                              <w:t xml:space="preserve">New Hope </w:t>
                            </w:r>
                            <w:r w:rsidR="00775EBD">
                              <w:t xml:space="preserve">      </w:t>
                            </w:r>
                            <w:r w:rsidR="00DA3A67">
                              <w:t>Community Church</w:t>
                            </w:r>
                            <w:r w:rsidR="0046214E">
                              <w:t xml:space="preserve"> </w:t>
                            </w:r>
                          </w:p>
                          <w:p w14:paraId="60EFAF80" w14:textId="34CAADC6" w:rsidR="00600C24" w:rsidRDefault="00600C24" w:rsidP="00600C24">
                            <w:pPr>
                              <w:ind w:left="0"/>
                            </w:pPr>
                            <w:r>
                              <w:rPr>
                                <w:b/>
                                <w:bCs/>
                              </w:rPr>
                              <w:t xml:space="preserve">October 17 </w:t>
                            </w:r>
                            <w:r w:rsidRPr="00600C24">
                              <w:t>Pastor Wendell</w:t>
                            </w:r>
                            <w:r>
                              <w:t xml:space="preserve"> St. George’s Anglican Church</w:t>
                            </w:r>
                          </w:p>
                          <w:p w14:paraId="2CCD10D3" w14:textId="11E9136E" w:rsidR="00600C24" w:rsidRPr="00600C24" w:rsidRDefault="00600C24" w:rsidP="00600C24">
                            <w:pPr>
                              <w:ind w:left="0"/>
                            </w:pPr>
                            <w:r w:rsidRPr="00600C24">
                              <w:t>St. George’s Anglican Church</w:t>
                            </w:r>
                          </w:p>
                          <w:p w14:paraId="5A15CC02" w14:textId="636CDFDA" w:rsidR="0046214E" w:rsidRDefault="007B1D92" w:rsidP="00600C24">
                            <w:pPr>
                              <w:ind w:left="0"/>
                            </w:pPr>
                            <w:r w:rsidRPr="00600C24">
                              <w:rPr>
                                <w:b/>
                                <w:bCs/>
                              </w:rPr>
                              <w:t>October</w:t>
                            </w:r>
                            <w:r w:rsidR="00647D97" w:rsidRPr="00600C24">
                              <w:rPr>
                                <w:b/>
                                <w:bCs/>
                              </w:rPr>
                              <w:t xml:space="preserve"> 18</w:t>
                            </w:r>
                            <w:r>
                              <w:t xml:space="preserve"> </w:t>
                            </w:r>
                            <w:r w:rsidR="0046214E">
                              <w:t xml:space="preserve">Salvation </w:t>
                            </w:r>
                            <w:r w:rsidR="00783EB3">
                              <w:t>Arm</w:t>
                            </w:r>
                            <w:r w:rsidR="006308D9">
                              <w:t>y                 Church Service</w:t>
                            </w:r>
                            <w:r w:rsidR="0046214E">
                              <w:t xml:space="preserve">    </w:t>
                            </w:r>
                            <w:r w:rsidR="00647D97">
                              <w:t xml:space="preserve">   </w:t>
                            </w:r>
                            <w:r w:rsidR="00783EB3">
                              <w:t xml:space="preserve">      </w:t>
                            </w:r>
                            <w:r w:rsidR="006308D9">
                              <w:t xml:space="preserve">           </w:t>
                            </w:r>
                            <w:r w:rsidR="00647D97">
                              <w:t xml:space="preserve"> </w:t>
                            </w:r>
                          </w:p>
                          <w:p w14:paraId="36E8FC88" w14:textId="4B1DF97B" w:rsidR="00DA3A67" w:rsidRDefault="009F75F3" w:rsidP="009F75F3">
                            <w:pPr>
                              <w:ind w:left="0"/>
                            </w:pPr>
                            <w:r>
                              <w:rPr>
                                <w:b/>
                                <w:bCs/>
                              </w:rPr>
                              <w:t xml:space="preserve">October </w:t>
                            </w:r>
                            <w:r w:rsidR="006F0EFC">
                              <w:rPr>
                                <w:b/>
                                <w:bCs/>
                              </w:rPr>
                              <w:t xml:space="preserve">28 </w:t>
                            </w:r>
                            <w:r w:rsidR="00DA3A67">
                              <w:t xml:space="preserve">St. Mark’s Parish   </w:t>
                            </w:r>
                            <w:r w:rsidR="007B1D92">
                              <w:t xml:space="preserve">   </w:t>
                            </w:r>
                            <w:r w:rsidR="00DA3A67">
                              <w:t>Catholic Services.</w:t>
                            </w:r>
                          </w:p>
                          <w:p w14:paraId="54FEA702" w14:textId="42545B48" w:rsidR="00DA3A67" w:rsidRPr="00534D42" w:rsidRDefault="00534D42" w:rsidP="00534D42">
                            <w:pPr>
                              <w:rPr>
                                <w:b/>
                                <w:bCs/>
                                <w:color w:val="E76125"/>
                              </w:rPr>
                            </w:pPr>
                            <w:proofErr w:type="spellStart"/>
                            <w:r>
                              <w:rPr>
                                <w:b/>
                                <w:bCs/>
                                <w:color w:val="E76125"/>
                              </w:rPr>
                              <w:t>ooooooooooooooooooooooo</w:t>
                            </w:r>
                            <w:proofErr w:type="spellEnd"/>
                          </w:p>
                          <w:p w14:paraId="3B3EFD07" w14:textId="5ABA1405" w:rsidR="00DA3A67" w:rsidRDefault="00A703F1" w:rsidP="003A3FC6">
                            <w:pPr>
                              <w:ind w:left="0"/>
                              <w:rPr>
                                <w:b/>
                                <w:bCs/>
                              </w:rPr>
                            </w:pPr>
                            <w:r>
                              <w:t xml:space="preserve"> </w:t>
                            </w:r>
                            <w:r w:rsidR="005F70A7">
                              <w:t xml:space="preserve">         </w:t>
                            </w:r>
                            <w:r w:rsidR="005F70A7">
                              <w:rPr>
                                <w:b/>
                                <w:bCs/>
                              </w:rPr>
                              <w:t>Progressive Bingo</w:t>
                            </w:r>
                          </w:p>
                          <w:p w14:paraId="2F9ED843" w14:textId="4D61FC5C" w:rsidR="005F70A7" w:rsidRDefault="005F70A7" w:rsidP="003A3FC6">
                            <w:pPr>
                              <w:ind w:left="0"/>
                              <w:rPr>
                                <w:noProof/>
                              </w:rPr>
                            </w:pPr>
                            <w:r w:rsidRPr="005F70A7">
                              <w:rPr>
                                <w:noProof/>
                              </w:rPr>
                              <w:t>Bingo cards are a</w:t>
                            </w:r>
                            <w:r>
                              <w:rPr>
                                <w:noProof/>
                              </w:rPr>
                              <w:t>vailable from recreation. Cards are $1. Sorry, limit one per person</w:t>
                            </w:r>
                          </w:p>
                          <w:p w14:paraId="431B2538" w14:textId="0065A06D" w:rsidR="00623112" w:rsidRPr="00623112" w:rsidRDefault="00623112" w:rsidP="003A3FC6">
                            <w:pPr>
                              <w:ind w:left="0"/>
                              <w:rPr>
                                <w:b/>
                                <w:bCs/>
                                <w:noProof/>
                                <w:color w:val="E76125"/>
                                <w:sz w:val="20"/>
                                <w:szCs w:val="20"/>
                              </w:rPr>
                            </w:pPr>
                            <w:r>
                              <w:rPr>
                                <w:b/>
                                <w:bCs/>
                                <w:noProof/>
                                <w:color w:val="E76125"/>
                                <w:sz w:val="20"/>
                                <w:szCs w:val="20"/>
                              </w:rPr>
                              <w:t>ooooooooooooooooooooooooooo</w:t>
                            </w:r>
                          </w:p>
                          <w:p w14:paraId="447337D7" w14:textId="3CB17F18" w:rsidR="00DA3A67" w:rsidRDefault="008B33F9" w:rsidP="00B21C8B">
                            <w:pPr>
                              <w:jc w:val="center"/>
                            </w:pPr>
                            <w:r>
                              <w:t>T</w:t>
                            </w:r>
                            <w:r w:rsidR="00BC21F1">
                              <w:t>aking time</w:t>
                            </w:r>
                            <w:r>
                              <w:t xml:space="preserve"> for the little thing</w:t>
                            </w:r>
                            <w:r w:rsidR="006928D0">
                              <w:t>s</w:t>
                            </w:r>
                            <w:r>
                              <w:t>!</w:t>
                            </w:r>
                          </w:p>
                          <w:p w14:paraId="5A23A260" w14:textId="1FD47CFD" w:rsidR="00DA3A67" w:rsidRDefault="00EA5C0C" w:rsidP="00B21C8B">
                            <w:pPr>
                              <w:jc w:val="center"/>
                            </w:pPr>
                            <w:r>
                              <w:rPr>
                                <w:noProof/>
                              </w:rPr>
                              <w:drawing>
                                <wp:inline distT="0" distB="0" distL="0" distR="0" wp14:anchorId="35CBC5C9" wp14:editId="4920F274">
                                  <wp:extent cx="1485900" cy="14839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99674" cy="1497718"/>
                                          </a:xfrm>
                                          <a:prstGeom prst="rect">
                                            <a:avLst/>
                                          </a:prstGeom>
                                        </pic:spPr>
                                      </pic:pic>
                                    </a:graphicData>
                                  </a:graphic>
                                </wp:inline>
                              </w:drawing>
                            </w:r>
                          </w:p>
                        </w:tc>
                      </w:tr>
                      <w:tr w:rsidR="00DA3A67" w14:paraId="3507B56E" w14:textId="77777777" w:rsidTr="005D5BF5">
                        <w:trPr>
                          <w:trHeight w:val="5760"/>
                          <w:jc w:val="center"/>
                        </w:trPr>
                        <w:tc>
                          <w:tcPr>
                            <w:tcW w:w="3439" w:type="dxa"/>
                            <w:tcBorders>
                              <w:top w:val="nil"/>
                              <w:bottom w:val="nil"/>
                            </w:tcBorders>
                          </w:tcPr>
                          <w:p w14:paraId="70BA4576" w14:textId="49380E01" w:rsidR="00DA3A67" w:rsidRDefault="00DA3A67">
                            <w:pPr>
                              <w:pStyle w:val="Heading1"/>
                              <w:outlineLvl w:val="0"/>
                            </w:pPr>
                            <w:r>
                              <w:t xml:space="preserve"> </w:t>
                            </w:r>
                          </w:p>
                        </w:tc>
                      </w:tr>
                    </w:tbl>
                    <w:p w14:paraId="03C816A7" w14:textId="77777777" w:rsidR="00DA3A67" w:rsidRDefault="00DA3A67">
                      <w:pPr>
                        <w:pStyle w:val="NoSpacing"/>
                      </w:pPr>
                    </w:p>
                  </w:txbxContent>
                </v:textbox>
                <w10:wrap type="square" side="left" anchorx="page" anchory="margin"/>
              </v:shape>
            </w:pict>
          </mc:Fallback>
        </mc:AlternateContent>
      </w:r>
      <w:r w:rsidR="0061080C" w:rsidRPr="00623112">
        <w:rPr>
          <w:color w:val="auto"/>
          <w:sz w:val="56"/>
          <w:szCs w:val="56"/>
        </w:rPr>
        <w:t>“</w:t>
      </w:r>
      <w:r w:rsidR="00C92030" w:rsidRPr="00623112">
        <w:rPr>
          <w:b/>
          <w:color w:val="auto"/>
          <w:sz w:val="56"/>
          <w:szCs w:val="56"/>
        </w:rPr>
        <w:t>IN THE</w:t>
      </w:r>
      <w:r w:rsidR="00C92030" w:rsidRPr="006A646C">
        <w:rPr>
          <w:b/>
          <w:color w:val="auto"/>
        </w:rPr>
        <w:t xml:space="preserve"> </w:t>
      </w:r>
      <w:r w:rsidR="00C92030" w:rsidRPr="00623112">
        <w:rPr>
          <w:b/>
          <w:color w:val="auto"/>
          <w:sz w:val="56"/>
          <w:szCs w:val="56"/>
        </w:rPr>
        <w:t>KNOW</w:t>
      </w:r>
      <w:r w:rsidR="0061080C" w:rsidRPr="00623112">
        <w:rPr>
          <w:b/>
          <w:color w:val="auto"/>
          <w:sz w:val="56"/>
          <w:szCs w:val="56"/>
        </w:rPr>
        <w:t>”</w:t>
      </w:r>
      <w:r w:rsidR="00C92030" w:rsidRPr="00623112">
        <w:rPr>
          <w:b/>
          <w:color w:val="auto"/>
          <w:sz w:val="56"/>
          <w:szCs w:val="56"/>
        </w:rPr>
        <w:t xml:space="preserve"> NEWSLETTER</w:t>
      </w:r>
    </w:p>
    <w:tbl>
      <w:tblPr>
        <w:tblStyle w:val="NewsletterTable"/>
        <w:tblW w:w="3154" w:type="pct"/>
        <w:tblInd w:w="142" w:type="dxa"/>
        <w:tblLook w:val="0660" w:firstRow="1" w:lastRow="1" w:firstColumn="0" w:lastColumn="0" w:noHBand="1" w:noVBand="1"/>
        <w:tblDescription w:val="Intro letter"/>
      </w:tblPr>
      <w:tblGrid>
        <w:gridCol w:w="6813"/>
      </w:tblGrid>
      <w:tr w:rsidR="005D5BF5" w14:paraId="51FB863A" w14:textId="77777777" w:rsidTr="00A703F1">
        <w:trPr>
          <w:cnfStyle w:val="100000000000" w:firstRow="1" w:lastRow="0" w:firstColumn="0" w:lastColumn="0" w:oddVBand="0" w:evenVBand="0" w:oddHBand="0" w:evenHBand="0" w:firstRowFirstColumn="0" w:firstRowLastColumn="0" w:lastRowFirstColumn="0" w:lastRowLastColumn="0"/>
        </w:trPr>
        <w:tc>
          <w:tcPr>
            <w:tcW w:w="5000" w:type="pct"/>
          </w:tcPr>
          <w:p w14:paraId="096DBD15" w14:textId="77777777" w:rsidR="005D5BF5" w:rsidRDefault="005D5BF5">
            <w:pPr>
              <w:pStyle w:val="TableSpace"/>
            </w:pPr>
          </w:p>
        </w:tc>
      </w:tr>
      <w:tr w:rsidR="005D5BF5" w14:paraId="1494F561" w14:textId="77777777" w:rsidTr="00A703F1">
        <w:trPr>
          <w:trHeight w:val="4701"/>
        </w:trPr>
        <w:tc>
          <w:tcPr>
            <w:tcW w:w="5000" w:type="pct"/>
            <w:shd w:val="clear" w:color="auto" w:fill="EAEAEA" w:themeFill="text2" w:themeFillTint="1A"/>
          </w:tcPr>
          <w:p w14:paraId="0798BE95" w14:textId="77777777" w:rsidR="00C92030" w:rsidRPr="00BC21F1" w:rsidRDefault="0061080C" w:rsidP="0061080C">
            <w:pPr>
              <w:spacing w:after="200" w:line="276" w:lineRule="auto"/>
              <w:ind w:left="0"/>
            </w:pPr>
            <w:r w:rsidRPr="00BC21F1">
              <w:t>Dear Folks,</w:t>
            </w:r>
          </w:p>
          <w:p w14:paraId="42B1FA79" w14:textId="205CE388" w:rsidR="00B838D4" w:rsidRPr="00BC21F1" w:rsidRDefault="00B838D4" w:rsidP="0061080C">
            <w:pPr>
              <w:spacing w:after="200" w:line="276" w:lineRule="auto"/>
              <w:ind w:left="0"/>
            </w:pPr>
            <w:r w:rsidRPr="00BC21F1">
              <w:t xml:space="preserve">Well, once again we bid farewell to summer. </w:t>
            </w:r>
            <w:r w:rsidR="00B572F7" w:rsidRPr="00BC21F1">
              <w:t xml:space="preserve">Thank you to Mother nature for giving </w:t>
            </w:r>
            <w:r w:rsidR="00513FAD" w:rsidRPr="00BC21F1">
              <w:t>u</w:t>
            </w:r>
            <w:r w:rsidRPr="00BC21F1">
              <w:t>s</w:t>
            </w:r>
            <w:r w:rsidR="005C5DBB" w:rsidRPr="00BC21F1">
              <w:t xml:space="preserve"> those few extra weeks of glorious weather</w:t>
            </w:r>
            <w:r w:rsidRPr="00BC21F1">
              <w:t xml:space="preserve">. </w:t>
            </w:r>
            <w:r w:rsidR="0011270A" w:rsidRPr="00BC21F1">
              <w:t xml:space="preserve">To think we are almost in October and are still having above seasonal temperatures, making the onset of winter </w:t>
            </w:r>
            <w:r w:rsidR="00B572F7" w:rsidRPr="00BC21F1">
              <w:t>just a little</w:t>
            </w:r>
            <w:r w:rsidR="005C5DBB" w:rsidRPr="00BC21F1">
              <w:t xml:space="preserve"> more tolerable. </w:t>
            </w:r>
          </w:p>
          <w:p w14:paraId="2D5322BA" w14:textId="4C1DD121" w:rsidR="00FD5A67" w:rsidRPr="00BC21F1" w:rsidRDefault="00FD5A67" w:rsidP="0061080C">
            <w:pPr>
              <w:spacing w:after="200" w:line="276" w:lineRule="auto"/>
              <w:ind w:left="0"/>
            </w:pPr>
            <w:r w:rsidRPr="00BC21F1">
              <w:t>When we hear October, we think of Halloween. We will be having a Halloween Party on Oct. 28</w:t>
            </w:r>
            <w:r w:rsidRPr="00BC21F1">
              <w:rPr>
                <w:vertAlign w:val="superscript"/>
              </w:rPr>
              <w:t>th</w:t>
            </w:r>
            <w:r w:rsidRPr="00BC21F1">
              <w:t>.  We try to get as many people involved as possible</w:t>
            </w:r>
            <w:r w:rsidR="00BC21F1" w:rsidRPr="00BC21F1">
              <w:t>, dressing up and playing games</w:t>
            </w:r>
            <w:r w:rsidRPr="00BC21F1">
              <w:t xml:space="preserve">. If anyone has any costumes or items that could be used for Halloween, </w:t>
            </w:r>
            <w:r w:rsidR="003039FE" w:rsidRPr="00BC21F1">
              <w:t>it</w:t>
            </w:r>
            <w:r w:rsidRPr="00BC21F1">
              <w:t xml:space="preserve"> would certainly </w:t>
            </w:r>
            <w:r w:rsidR="003039FE" w:rsidRPr="00BC21F1">
              <w:t xml:space="preserve">be </w:t>
            </w:r>
            <w:r w:rsidRPr="00BC21F1">
              <w:t>appreciate it.</w:t>
            </w:r>
          </w:p>
          <w:p w14:paraId="362954DF" w14:textId="354EEC4E" w:rsidR="00FD5A67" w:rsidRPr="00BC21F1" w:rsidRDefault="00FD5A67" w:rsidP="0061080C">
            <w:pPr>
              <w:spacing w:after="200" w:line="276" w:lineRule="auto"/>
              <w:ind w:left="0"/>
            </w:pPr>
            <w:r w:rsidRPr="00BC21F1">
              <w:t>Thank you t</w:t>
            </w:r>
            <w:r w:rsidR="00A703F1" w:rsidRPr="00BC21F1">
              <w:t>o those</w:t>
            </w:r>
            <w:r w:rsidR="003039FE" w:rsidRPr="00BC21F1">
              <w:t>,</w:t>
            </w:r>
            <w:r w:rsidR="00A703F1" w:rsidRPr="00BC21F1">
              <w:t xml:space="preserve"> for bringing in the fresh fruit and vegetables. Everyone really enjoyed it. </w:t>
            </w:r>
            <w:r w:rsidR="003039FE" w:rsidRPr="00BC21F1">
              <w:t>There is nothing like homegrown.</w:t>
            </w:r>
          </w:p>
          <w:p w14:paraId="10C97A86" w14:textId="68DB830A" w:rsidR="00A703F1" w:rsidRPr="00BC21F1" w:rsidRDefault="003A3FC6" w:rsidP="0061080C">
            <w:pPr>
              <w:spacing w:after="200" w:line="276" w:lineRule="auto"/>
              <w:ind w:left="0"/>
            </w:pPr>
            <w:r w:rsidRPr="00BC21F1">
              <w:t>We have some great entertainment coming up, if fa</w:t>
            </w:r>
            <w:r w:rsidR="008D1BDB" w:rsidRPr="00BC21F1">
              <w:t>mily wish to attend with their love one, they are welcome to do so</w:t>
            </w:r>
            <w:r w:rsidR="003039FE" w:rsidRPr="00BC21F1">
              <w:t>. We are currently asking visitors to please wear a mask when in the common areas.</w:t>
            </w:r>
            <w:r w:rsidR="00BC21F1" w:rsidRPr="00BC21F1">
              <w:t xml:space="preserve"> Have a wonderful October.</w:t>
            </w:r>
          </w:p>
          <w:p w14:paraId="4E119BDB" w14:textId="5C13CB1C" w:rsidR="00B572F7" w:rsidRPr="005F70A7" w:rsidRDefault="003039FE" w:rsidP="0061080C">
            <w:pPr>
              <w:spacing w:after="200" w:line="276" w:lineRule="auto"/>
              <w:ind w:left="0"/>
              <w:rPr>
                <w:rFonts w:ascii="Footlight MT Light" w:hAnsi="Footlight MT Light"/>
                <w:b/>
                <w:bCs/>
                <w:sz w:val="24"/>
                <w:szCs w:val="24"/>
              </w:rPr>
            </w:pPr>
            <w:r w:rsidRPr="003039FE">
              <w:rPr>
                <w:rFonts w:ascii="Footlight MT Light" w:hAnsi="Footlight MT Light"/>
                <w:b/>
                <w:bCs/>
                <w:sz w:val="24"/>
                <w:szCs w:val="24"/>
              </w:rPr>
              <w:t>GSV RECREATION TEAM</w:t>
            </w:r>
          </w:p>
        </w:tc>
      </w:tr>
      <w:tr w:rsidR="005D5BF5" w14:paraId="6F56BE48" w14:textId="77777777" w:rsidTr="00A703F1">
        <w:trPr>
          <w:cnfStyle w:val="010000000000" w:firstRow="0" w:lastRow="1" w:firstColumn="0" w:lastColumn="0" w:oddVBand="0" w:evenVBand="0" w:oddHBand="0" w:evenHBand="0" w:firstRowFirstColumn="0" w:firstRowLastColumn="0" w:lastRowFirstColumn="0" w:lastRowLastColumn="0"/>
        </w:trPr>
        <w:tc>
          <w:tcPr>
            <w:tcW w:w="5000" w:type="pct"/>
          </w:tcPr>
          <w:p w14:paraId="31965564" w14:textId="0A6B29CB" w:rsidR="005D5BF5" w:rsidRDefault="005D5BF5">
            <w:pPr>
              <w:pStyle w:val="TableSpace"/>
            </w:pPr>
          </w:p>
        </w:tc>
      </w:tr>
    </w:tbl>
    <w:p w14:paraId="5149538B" w14:textId="421539AB" w:rsidR="00120CC3" w:rsidRDefault="000F2388" w:rsidP="0020188B">
      <w:pPr>
        <w:pStyle w:val="Heading1"/>
        <w:spacing w:line="240" w:lineRule="auto"/>
        <w:ind w:left="0"/>
        <w:rPr>
          <w:rFonts w:ascii="Castellar" w:hAnsi="Castellar"/>
          <w:bCs w:val="0"/>
          <w:color w:val="E76125"/>
          <w:sz w:val="32"/>
          <w:szCs w:val="32"/>
        </w:rPr>
      </w:pPr>
      <w:r>
        <w:rPr>
          <w:rFonts w:ascii="Castellar" w:hAnsi="Castellar"/>
          <w:bCs w:val="0"/>
          <w:color w:val="E76125"/>
          <w:sz w:val="32"/>
          <w:szCs w:val="32"/>
        </w:rPr>
        <w:t xml:space="preserve">       </w:t>
      </w:r>
      <w:r w:rsidR="00C611BC">
        <w:rPr>
          <w:rFonts w:ascii="Castellar" w:hAnsi="Castellar"/>
          <w:bCs w:val="0"/>
          <w:noProof/>
          <w:color w:val="E76125"/>
          <w:sz w:val="32"/>
          <w:szCs w:val="32"/>
        </w:rPr>
        <w:drawing>
          <wp:inline distT="0" distB="0" distL="0" distR="0" wp14:anchorId="329537B8" wp14:editId="49553E14">
            <wp:extent cx="447675" cy="447675"/>
            <wp:effectExtent l="0" t="0" r="0" b="9525"/>
            <wp:docPr id="3" name="Graphic 3" descr="Cake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ake slic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7675" cy="447675"/>
                    </a:xfrm>
                    <a:prstGeom prst="rect">
                      <a:avLst/>
                    </a:prstGeom>
                  </pic:spPr>
                </pic:pic>
              </a:graphicData>
            </a:graphic>
          </wp:inline>
        </w:drawing>
      </w:r>
      <w:r>
        <w:rPr>
          <w:rFonts w:ascii="Castellar" w:hAnsi="Castellar"/>
          <w:bCs w:val="0"/>
          <w:color w:val="E76125"/>
          <w:sz w:val="32"/>
          <w:szCs w:val="32"/>
        </w:rPr>
        <w:t xml:space="preserve">  </w:t>
      </w:r>
      <w:r w:rsidR="007B1D92" w:rsidRPr="003A3FC6">
        <w:rPr>
          <w:rFonts w:ascii="Castellar" w:hAnsi="Castellar"/>
          <w:bCs w:val="0"/>
          <w:color w:val="E76125"/>
          <w:sz w:val="32"/>
          <w:szCs w:val="32"/>
        </w:rPr>
        <w:t>OCTOBER</w:t>
      </w:r>
      <w:r w:rsidR="00120CC3" w:rsidRPr="003A3FC6">
        <w:rPr>
          <w:rFonts w:ascii="Castellar" w:hAnsi="Castellar"/>
          <w:bCs w:val="0"/>
          <w:color w:val="E76125"/>
          <w:sz w:val="32"/>
          <w:szCs w:val="32"/>
        </w:rPr>
        <w:t xml:space="preserve"> BIRTHDAYS</w:t>
      </w:r>
      <w:r w:rsidR="00C611BC">
        <w:rPr>
          <w:rFonts w:ascii="Castellar" w:hAnsi="Castellar"/>
          <w:bCs w:val="0"/>
          <w:noProof/>
          <w:color w:val="E76125"/>
          <w:sz w:val="32"/>
          <w:szCs w:val="32"/>
        </w:rPr>
        <w:drawing>
          <wp:inline distT="0" distB="0" distL="0" distR="0" wp14:anchorId="2AADC723" wp14:editId="63795DED">
            <wp:extent cx="428625" cy="428625"/>
            <wp:effectExtent l="0" t="0" r="0" b="9525"/>
            <wp:docPr id="4" name="Graphic 4" descr="Cake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ake slic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625" cy="428625"/>
                    </a:xfrm>
                    <a:prstGeom prst="rect">
                      <a:avLst/>
                    </a:prstGeom>
                  </pic:spPr>
                </pic:pic>
              </a:graphicData>
            </a:graphic>
          </wp:inline>
        </w:drawing>
      </w:r>
    </w:p>
    <w:p w14:paraId="251733C1" w14:textId="56BEBD52" w:rsidR="000F2388" w:rsidRDefault="003039FE" w:rsidP="0020188B">
      <w:pPr>
        <w:spacing w:line="240" w:lineRule="auto"/>
        <w:rPr>
          <w:sz w:val="20"/>
          <w:szCs w:val="20"/>
        </w:rPr>
      </w:pPr>
      <w:r>
        <w:t xml:space="preserve">We will </w:t>
      </w:r>
      <w:r w:rsidR="0020188B">
        <w:t xml:space="preserve">be hosting </w:t>
      </w:r>
      <w:r>
        <w:t xml:space="preserve">a birthday celebration </w:t>
      </w:r>
      <w:r w:rsidR="000F2388">
        <w:t xml:space="preserve">in the great room, </w:t>
      </w:r>
      <w:r>
        <w:t>on October</w:t>
      </w:r>
      <w:r w:rsidR="000F2388">
        <w:t xml:space="preserve"> 5</w:t>
      </w:r>
      <w:r w:rsidR="000F2388" w:rsidRPr="000F2388">
        <w:rPr>
          <w:vertAlign w:val="superscript"/>
        </w:rPr>
        <w:t>th</w:t>
      </w:r>
      <w:r w:rsidR="000F2388">
        <w:t xml:space="preserve"> for those celebrating this month. </w:t>
      </w:r>
    </w:p>
    <w:p w14:paraId="28591D68" w14:textId="2323E0FE" w:rsidR="000F2388" w:rsidRDefault="000F2388" w:rsidP="0020188B">
      <w:pPr>
        <w:spacing w:line="240" w:lineRule="auto"/>
        <w:rPr>
          <w:sz w:val="20"/>
          <w:szCs w:val="20"/>
        </w:rPr>
      </w:pPr>
      <w:r>
        <w:rPr>
          <w:sz w:val="20"/>
          <w:szCs w:val="20"/>
        </w:rPr>
        <w:t>Happy Birthday</w:t>
      </w:r>
      <w:r w:rsidR="0020188B">
        <w:rPr>
          <w:sz w:val="20"/>
          <w:szCs w:val="20"/>
        </w:rPr>
        <w:t>;</w:t>
      </w:r>
    </w:p>
    <w:p w14:paraId="327B2852" w14:textId="46223D7E" w:rsidR="0020188B" w:rsidRDefault="0020188B" w:rsidP="0020188B">
      <w:pPr>
        <w:spacing w:line="240" w:lineRule="auto"/>
      </w:pPr>
      <w:r w:rsidRPr="0020188B">
        <w:t xml:space="preserve">Calvin </w:t>
      </w:r>
      <w:proofErr w:type="spellStart"/>
      <w:r w:rsidRPr="0020188B">
        <w:t>Bedome</w:t>
      </w:r>
      <w:proofErr w:type="spellEnd"/>
      <w:r w:rsidRPr="0020188B">
        <w:tab/>
        <w:t>Oct.</w:t>
      </w:r>
      <w:r>
        <w:t xml:space="preserve"> </w:t>
      </w:r>
      <w:r w:rsidRPr="0020188B">
        <w:t>2</w:t>
      </w:r>
      <w:r>
        <w:tab/>
      </w:r>
      <w:r>
        <w:tab/>
        <w:t>Marion Hopkins</w:t>
      </w:r>
      <w:r>
        <w:tab/>
        <w:t>Oct.4</w:t>
      </w:r>
    </w:p>
    <w:p w14:paraId="1FCD35E2" w14:textId="76AC666C" w:rsidR="0020188B" w:rsidRDefault="0020188B" w:rsidP="0020188B">
      <w:pPr>
        <w:spacing w:line="240" w:lineRule="auto"/>
      </w:pPr>
      <w:r>
        <w:t>Elden Moline           Oct. 5</w:t>
      </w:r>
      <w:r w:rsidR="005F70A7">
        <w:tab/>
      </w:r>
      <w:r w:rsidR="005F70A7">
        <w:tab/>
        <w:t>Diana Snow</w:t>
      </w:r>
      <w:r w:rsidR="005F70A7">
        <w:tab/>
      </w:r>
      <w:r w:rsidR="005F70A7">
        <w:tab/>
        <w:t>Oct. 10</w:t>
      </w:r>
    </w:p>
    <w:p w14:paraId="6CA9D93F" w14:textId="3459E7F5" w:rsidR="0020188B" w:rsidRDefault="0020188B" w:rsidP="0020188B">
      <w:pPr>
        <w:spacing w:line="240" w:lineRule="auto"/>
      </w:pPr>
      <w:r>
        <w:t>Veronica Hauser     Oct. 16</w:t>
      </w:r>
      <w:r w:rsidR="005F70A7">
        <w:tab/>
        <w:t>Louise Wick</w:t>
      </w:r>
      <w:r w:rsidR="005F70A7">
        <w:tab/>
      </w:r>
      <w:r w:rsidR="005F70A7">
        <w:tab/>
        <w:t>Oct. 30</w:t>
      </w:r>
    </w:p>
    <w:p w14:paraId="3578068E" w14:textId="7AD61456" w:rsidR="005F70A7" w:rsidRPr="005F70A7" w:rsidRDefault="005F70A7" w:rsidP="0020188B">
      <w:pPr>
        <w:spacing w:line="240" w:lineRule="auto"/>
        <w:rPr>
          <w:color w:val="E76125"/>
          <w:sz w:val="24"/>
          <w:szCs w:val="24"/>
        </w:rPr>
      </w:pPr>
      <w:r w:rsidRPr="005F70A7">
        <w:rPr>
          <w:b/>
          <w:bCs/>
          <w:color w:val="E76125"/>
          <w:sz w:val="24"/>
          <w:szCs w:val="24"/>
        </w:rPr>
        <w:t xml:space="preserve">                                      Happy Anniversary</w:t>
      </w:r>
      <w:r w:rsidRPr="005F70A7">
        <w:rPr>
          <w:color w:val="E76125"/>
          <w:sz w:val="24"/>
          <w:szCs w:val="24"/>
        </w:rPr>
        <w:t xml:space="preserve"> </w:t>
      </w:r>
    </w:p>
    <w:p w14:paraId="20CA80E9" w14:textId="6AC722EF" w:rsidR="005F70A7" w:rsidRDefault="005F70A7" w:rsidP="0020188B">
      <w:pPr>
        <w:spacing w:line="240" w:lineRule="auto"/>
      </w:pPr>
      <w:r>
        <w:t>George &amp; Darlene Bannerman</w:t>
      </w:r>
      <w:r>
        <w:tab/>
      </w:r>
      <w:r>
        <w:tab/>
        <w:t>Oct. 12</w:t>
      </w:r>
    </w:p>
    <w:p w14:paraId="55B220C9" w14:textId="49BDE435" w:rsidR="005F70A7" w:rsidRDefault="005F70A7" w:rsidP="0020188B">
      <w:pPr>
        <w:spacing w:line="240" w:lineRule="auto"/>
      </w:pPr>
      <w:r>
        <w:t>Paul &amp; Eileen Olsen</w:t>
      </w:r>
      <w:r>
        <w:tab/>
      </w:r>
      <w:r>
        <w:tab/>
      </w:r>
      <w:r>
        <w:tab/>
        <w:t>Oct. 27</w:t>
      </w:r>
    </w:p>
    <w:p w14:paraId="00514A5F" w14:textId="64BAA1F2" w:rsidR="005F70A7" w:rsidRDefault="00A5601A" w:rsidP="00A5601A">
      <w:pPr>
        <w:spacing w:line="240" w:lineRule="auto"/>
        <w:ind w:left="0"/>
      </w:pPr>
      <w:r>
        <w:rPr>
          <w:noProof/>
        </w:rPr>
        <w:t xml:space="preserve"> </w:t>
      </w:r>
    </w:p>
    <w:p w14:paraId="7704554A" w14:textId="671EFA0E" w:rsidR="006928D0" w:rsidRPr="006928D0" w:rsidRDefault="006928D0" w:rsidP="0020188B">
      <w:pPr>
        <w:spacing w:line="240" w:lineRule="auto"/>
        <w:rPr>
          <w:b/>
          <w:bCs/>
          <w:noProof/>
          <w:color w:val="E76125"/>
          <w:sz w:val="24"/>
          <w:szCs w:val="24"/>
        </w:rPr>
      </w:pPr>
      <w:r>
        <w:rPr>
          <w:b/>
          <w:bCs/>
          <w:noProof/>
          <w:color w:val="E76125"/>
          <w:sz w:val="24"/>
          <w:szCs w:val="24"/>
        </w:rPr>
        <w:lastRenderedPageBreak/>
        <w:t xml:space="preserve">                                               </w:t>
      </w:r>
    </w:p>
    <w:p w14:paraId="6DF03CD0" w14:textId="39E3BED5" w:rsidR="005F70A7" w:rsidRPr="0097771F" w:rsidRDefault="000456C9" w:rsidP="0020188B">
      <w:pPr>
        <w:spacing w:line="240" w:lineRule="auto"/>
        <w:rPr>
          <w:sz w:val="32"/>
          <w:szCs w:val="32"/>
        </w:rPr>
      </w:pPr>
      <w:r>
        <w:t xml:space="preserve">     </w:t>
      </w:r>
    </w:p>
    <w:p w14:paraId="75161720" w14:textId="77777777" w:rsidR="00AD3B1F" w:rsidRPr="00AD3B1F" w:rsidRDefault="000456C9" w:rsidP="0020188B">
      <w:pPr>
        <w:spacing w:line="240" w:lineRule="auto"/>
        <w:rPr>
          <w:b/>
          <w:bCs/>
          <w:color w:val="000000"/>
          <w:spacing w:val="23"/>
          <w:sz w:val="27"/>
          <w:szCs w:val="27"/>
          <w:shd w:val="clear" w:color="auto" w:fill="FFFFFF"/>
        </w:rPr>
      </w:pPr>
      <w:r w:rsidRPr="0097771F">
        <w:rPr>
          <w:sz w:val="32"/>
          <w:szCs w:val="32"/>
        </w:rPr>
        <w:t xml:space="preserve">      </w:t>
      </w:r>
      <w:r w:rsidR="006E276C">
        <w:rPr>
          <w:sz w:val="32"/>
          <w:szCs w:val="32"/>
        </w:rPr>
        <w:t xml:space="preserve">            </w:t>
      </w:r>
      <w:r w:rsidR="006E276C" w:rsidRPr="00AD3B1F">
        <w:rPr>
          <w:b/>
          <w:bCs/>
          <w:sz w:val="32"/>
          <w:szCs w:val="32"/>
        </w:rPr>
        <w:t xml:space="preserve">   </w:t>
      </w:r>
      <w:r w:rsidR="0097771F" w:rsidRPr="00AD3B1F">
        <w:rPr>
          <w:b/>
          <w:bCs/>
          <w:color w:val="F07F09" w:themeColor="accent1"/>
          <w:sz w:val="32"/>
          <w:szCs w:val="32"/>
        </w:rPr>
        <w:t>October is Women’s History Month</w:t>
      </w:r>
      <w:r w:rsidR="00AD3B1F" w:rsidRPr="00AD3B1F">
        <w:rPr>
          <w:b/>
          <w:bCs/>
          <w:color w:val="000000"/>
          <w:spacing w:val="23"/>
          <w:sz w:val="27"/>
          <w:szCs w:val="27"/>
          <w:shd w:val="clear" w:color="auto" w:fill="FFFFFF"/>
        </w:rPr>
        <w:t xml:space="preserve"> </w:t>
      </w:r>
    </w:p>
    <w:p w14:paraId="22AA55AE" w14:textId="02E66BB4" w:rsidR="006928D0" w:rsidRDefault="00AD3B1F" w:rsidP="0020188B">
      <w:pPr>
        <w:spacing w:line="240" w:lineRule="auto"/>
        <w:rPr>
          <w:color w:val="F07F09" w:themeColor="accent1"/>
          <w:sz w:val="32"/>
          <w:szCs w:val="32"/>
        </w:rPr>
      </w:pPr>
      <w:r w:rsidRPr="00AD3B1F">
        <w:rPr>
          <w:rFonts w:ascii="Georgia" w:hAnsi="Georgia"/>
          <w:color w:val="000000"/>
          <w:spacing w:val="23"/>
          <w:sz w:val="32"/>
          <w:szCs w:val="32"/>
          <w:shd w:val="clear" w:color="auto" w:fill="FFFFFF"/>
        </w:rPr>
        <w:t>Women have been responsible for important events and social change throughout Canadian history. Here are a couple of short stories women in the past —it is worthwhile to get a more inclusive and honest perspective on Canadian society</w:t>
      </w:r>
      <w:r>
        <w:rPr>
          <w:color w:val="000000"/>
          <w:spacing w:val="23"/>
          <w:sz w:val="27"/>
          <w:szCs w:val="27"/>
          <w:shd w:val="clear" w:color="auto" w:fill="FFFFFF"/>
        </w:rPr>
        <w:t>.</w:t>
      </w:r>
    </w:p>
    <w:p w14:paraId="76FBBE64" w14:textId="32C3EB9A" w:rsidR="00AD3B1F" w:rsidRDefault="00AD3B1F" w:rsidP="0020188B">
      <w:pPr>
        <w:spacing w:line="240" w:lineRule="auto"/>
        <w:rPr>
          <w:color w:val="F07F09" w:themeColor="accent1"/>
          <w:sz w:val="32"/>
          <w:szCs w:val="32"/>
        </w:rPr>
      </w:pPr>
    </w:p>
    <w:p w14:paraId="213254BB" w14:textId="77777777" w:rsidR="00AD3B1F" w:rsidRDefault="00AD3B1F" w:rsidP="0020188B">
      <w:pPr>
        <w:spacing w:line="240" w:lineRule="auto"/>
        <w:rPr>
          <w:color w:val="F07F09" w:themeColor="accent1"/>
          <w:sz w:val="32"/>
          <w:szCs w:val="32"/>
        </w:rPr>
      </w:pPr>
    </w:p>
    <w:p w14:paraId="39DC371E" w14:textId="2E3F55E4" w:rsidR="006E276C" w:rsidRDefault="006E276C" w:rsidP="006E276C">
      <w:pPr>
        <w:spacing w:line="240" w:lineRule="auto"/>
        <w:ind w:left="0"/>
        <w:rPr>
          <w:color w:val="F07F09" w:themeColor="accent1"/>
          <w:sz w:val="32"/>
          <w:szCs w:val="32"/>
        </w:rPr>
      </w:pPr>
      <w:r>
        <w:rPr>
          <w:color w:val="F07F09" w:themeColor="accent1"/>
          <w:sz w:val="32"/>
          <w:szCs w:val="32"/>
        </w:rPr>
        <w:t xml:space="preserve">                   </w:t>
      </w:r>
      <w:r w:rsidRPr="006E276C">
        <w:rPr>
          <w:b/>
          <w:bCs/>
          <w:color w:val="auto"/>
          <w:sz w:val="32"/>
          <w:szCs w:val="32"/>
        </w:rPr>
        <w:t>Jennie Tro</w:t>
      </w:r>
      <w:r w:rsidR="00AD3B1F">
        <w:rPr>
          <w:b/>
          <w:bCs/>
          <w:color w:val="auto"/>
          <w:sz w:val="32"/>
          <w:szCs w:val="32"/>
        </w:rPr>
        <w:t>ut</w:t>
      </w:r>
      <w:r w:rsidRPr="006E276C">
        <w:rPr>
          <w:color w:val="auto"/>
          <w:sz w:val="32"/>
          <w:szCs w:val="32"/>
        </w:rPr>
        <w:t xml:space="preserve">         </w:t>
      </w:r>
      <w:r>
        <w:rPr>
          <w:noProof/>
        </w:rPr>
        <w:drawing>
          <wp:inline distT="0" distB="0" distL="0" distR="0" wp14:anchorId="0E0888ED" wp14:editId="7879B7D9">
            <wp:extent cx="1266825" cy="1609725"/>
            <wp:effectExtent l="0" t="0" r="9525" b="9525"/>
            <wp:docPr id="1" name="Picture 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609725"/>
                    </a:xfrm>
                    <a:prstGeom prst="rect">
                      <a:avLst/>
                    </a:prstGeom>
                    <a:noFill/>
                    <a:ln>
                      <a:noFill/>
                    </a:ln>
                  </pic:spPr>
                </pic:pic>
              </a:graphicData>
            </a:graphic>
          </wp:inline>
        </w:drawing>
      </w:r>
    </w:p>
    <w:p w14:paraId="0F9804DE" w14:textId="77777777" w:rsidR="006E276C" w:rsidRPr="0097771F" w:rsidRDefault="006E276C" w:rsidP="0020188B">
      <w:pPr>
        <w:spacing w:line="240" w:lineRule="auto"/>
        <w:rPr>
          <w:color w:val="F07F09" w:themeColor="accent1"/>
          <w:sz w:val="32"/>
          <w:szCs w:val="32"/>
        </w:rPr>
      </w:pPr>
    </w:p>
    <w:p w14:paraId="4D52B3AD" w14:textId="5CC505C4" w:rsidR="0020188B" w:rsidRDefault="0020188B" w:rsidP="0020188B">
      <w:pPr>
        <w:spacing w:line="240" w:lineRule="auto"/>
        <w:rPr>
          <w:sz w:val="20"/>
          <w:szCs w:val="20"/>
        </w:rPr>
      </w:pPr>
    </w:p>
    <w:p w14:paraId="5870A59C" w14:textId="77777777" w:rsidR="0097771F" w:rsidRPr="0097771F" w:rsidRDefault="0097771F" w:rsidP="0097771F">
      <w:pPr>
        <w:pStyle w:val="NormalWeb"/>
        <w:shd w:val="clear" w:color="auto" w:fill="FFFFFF"/>
        <w:spacing w:before="0" w:beforeAutospacing="0" w:after="360" w:afterAutospacing="0"/>
        <w:rPr>
          <w:color w:val="000000"/>
          <w:spacing w:val="23"/>
          <w:sz w:val="32"/>
          <w:szCs w:val="32"/>
        </w:rPr>
      </w:pPr>
      <w:r w:rsidRPr="0097771F">
        <w:rPr>
          <w:color w:val="000000"/>
          <w:spacing w:val="23"/>
          <w:sz w:val="32"/>
          <w:szCs w:val="32"/>
        </w:rPr>
        <w:t>After fighting to be accepted, Trout and Stowe were the first women admitted to the Toronto School of Medicine in 1871, where they were treated poorly by male students and professors. Trout passed her qualifying courses in 1872, but no medical schools in Canada accepted female students at the time. She moved to America to study at the Woman’s Medical College of Pennsylvania. She came back to Canada after graduating with her MD in 1875 and passed her exams with the College of Physicians and Surgeons in Ontario.</w:t>
      </w:r>
    </w:p>
    <w:p w14:paraId="748E29C9" w14:textId="77777777" w:rsidR="0097771F" w:rsidRPr="0097771F" w:rsidRDefault="0097771F" w:rsidP="0097771F">
      <w:pPr>
        <w:pStyle w:val="NormalWeb"/>
        <w:shd w:val="clear" w:color="auto" w:fill="FFFFFF"/>
        <w:spacing w:before="0" w:beforeAutospacing="0" w:after="360" w:afterAutospacing="0"/>
        <w:rPr>
          <w:color w:val="000000"/>
          <w:spacing w:val="23"/>
          <w:sz w:val="32"/>
          <w:szCs w:val="32"/>
        </w:rPr>
      </w:pPr>
      <w:r w:rsidRPr="0097771F">
        <w:rPr>
          <w:color w:val="000000"/>
          <w:spacing w:val="23"/>
          <w:sz w:val="32"/>
          <w:szCs w:val="32"/>
        </w:rPr>
        <w:t>During her medical career, Trout opened a few clinics in Ontario that specialized in treating women and were mostly run by female staff members. She retired as a doctor in 1882 because the stress of her job was affecting her health. She dedicated her later career to promoting medical education for women in Canada. She was involved in the creation of the Women’s Medical College, a medical school in Kingston, Ont.</w:t>
      </w:r>
    </w:p>
    <w:p w14:paraId="0CE5F53D" w14:textId="6166AC23" w:rsidR="0097771F" w:rsidRDefault="0097771F" w:rsidP="0097771F">
      <w:pPr>
        <w:pStyle w:val="NormalWeb"/>
        <w:shd w:val="clear" w:color="auto" w:fill="FFFFFF"/>
        <w:spacing w:before="0" w:beforeAutospacing="0" w:after="360" w:afterAutospacing="0"/>
        <w:rPr>
          <w:color w:val="000000"/>
          <w:spacing w:val="23"/>
          <w:sz w:val="32"/>
          <w:szCs w:val="32"/>
        </w:rPr>
      </w:pPr>
      <w:r w:rsidRPr="0097771F">
        <w:rPr>
          <w:color w:val="000000"/>
          <w:spacing w:val="23"/>
          <w:sz w:val="32"/>
          <w:szCs w:val="32"/>
        </w:rPr>
        <w:t>By becoming the first licensed female medical doctor in Canada and working throughout her later life to help other women work in the medical field, Trout contributed to the advancement of Canadian women in science.</w:t>
      </w:r>
    </w:p>
    <w:p w14:paraId="3AE69CB9" w14:textId="3C172F29" w:rsidR="006E276C" w:rsidRDefault="006E276C" w:rsidP="0097771F">
      <w:pPr>
        <w:pStyle w:val="NormalWeb"/>
        <w:shd w:val="clear" w:color="auto" w:fill="FFFFFF"/>
        <w:spacing w:before="0" w:beforeAutospacing="0" w:after="360" w:afterAutospacing="0"/>
        <w:rPr>
          <w:color w:val="000000"/>
          <w:spacing w:val="23"/>
          <w:sz w:val="32"/>
          <w:szCs w:val="32"/>
        </w:rPr>
      </w:pPr>
    </w:p>
    <w:p w14:paraId="5579386A" w14:textId="31795FD7" w:rsidR="006E276C" w:rsidRDefault="00AD3B1F" w:rsidP="0097771F">
      <w:pPr>
        <w:pStyle w:val="NormalWeb"/>
        <w:shd w:val="clear" w:color="auto" w:fill="FFFFFF"/>
        <w:spacing w:before="0" w:beforeAutospacing="0" w:after="360" w:afterAutospacing="0"/>
        <w:rPr>
          <w:color w:val="000000"/>
          <w:spacing w:val="23"/>
          <w:sz w:val="32"/>
          <w:szCs w:val="32"/>
        </w:rPr>
      </w:pPr>
      <w:r>
        <w:rPr>
          <w:color w:val="000000"/>
          <w:spacing w:val="23"/>
          <w:sz w:val="32"/>
          <w:szCs w:val="32"/>
        </w:rPr>
        <w:lastRenderedPageBreak/>
        <w:t xml:space="preserve">                                        </w:t>
      </w:r>
      <w:r>
        <w:rPr>
          <w:noProof/>
        </w:rPr>
        <w:drawing>
          <wp:inline distT="0" distB="0" distL="0" distR="0" wp14:anchorId="273C47B5" wp14:editId="4E97B84E">
            <wp:extent cx="1384300" cy="1905000"/>
            <wp:effectExtent l="0" t="0" r="6350" b="0"/>
            <wp:docPr id="10" name="Picture 10"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in sidebar qu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141" cy="1913038"/>
                    </a:xfrm>
                    <a:prstGeom prst="rect">
                      <a:avLst/>
                    </a:prstGeom>
                    <a:noFill/>
                    <a:ln>
                      <a:noFill/>
                    </a:ln>
                  </pic:spPr>
                </pic:pic>
              </a:graphicData>
            </a:graphic>
          </wp:inline>
        </w:drawing>
      </w:r>
    </w:p>
    <w:p w14:paraId="1B08AB3B" w14:textId="7D62B228" w:rsidR="006E276C" w:rsidRPr="00AD3B1F" w:rsidRDefault="006E276C" w:rsidP="0097771F">
      <w:pPr>
        <w:pStyle w:val="NormalWeb"/>
        <w:shd w:val="clear" w:color="auto" w:fill="FFFFFF"/>
        <w:spacing w:before="0" w:beforeAutospacing="0" w:after="360" w:afterAutospacing="0"/>
        <w:rPr>
          <w:noProof/>
        </w:rPr>
      </w:pPr>
      <w:r>
        <w:rPr>
          <w:noProof/>
        </w:rPr>
        <w:t xml:space="preserve">                          </w:t>
      </w:r>
      <w:r w:rsidRPr="006E276C">
        <w:rPr>
          <w:b/>
          <w:bCs/>
          <w:noProof/>
          <w:sz w:val="32"/>
          <w:szCs w:val="32"/>
        </w:rPr>
        <w:t>Viola Desmond</w:t>
      </w:r>
      <w:r>
        <w:rPr>
          <w:noProof/>
        </w:rPr>
        <w:t xml:space="preserve">             </w:t>
      </w:r>
    </w:p>
    <w:p w14:paraId="6779D5ED" w14:textId="77777777" w:rsidR="00AD3B1F" w:rsidRDefault="006E276C" w:rsidP="006E276C">
      <w:pPr>
        <w:pStyle w:val="NormalWeb"/>
        <w:shd w:val="clear" w:color="auto" w:fill="FFFFFF"/>
        <w:spacing w:before="0" w:beforeAutospacing="0" w:after="360" w:afterAutospacing="0"/>
        <w:rPr>
          <w:color w:val="000000"/>
          <w:spacing w:val="23"/>
          <w:sz w:val="32"/>
          <w:szCs w:val="32"/>
        </w:rPr>
      </w:pPr>
      <w:r>
        <w:rPr>
          <w:color w:val="000000"/>
          <w:spacing w:val="23"/>
          <w:sz w:val="32"/>
          <w:szCs w:val="32"/>
        </w:rPr>
        <w:t xml:space="preserve">                               </w:t>
      </w:r>
    </w:p>
    <w:p w14:paraId="497BA8A1" w14:textId="3B131E2F" w:rsidR="006E276C" w:rsidRPr="006E276C" w:rsidRDefault="006E276C" w:rsidP="006E276C">
      <w:pPr>
        <w:pStyle w:val="NormalWeb"/>
        <w:shd w:val="clear" w:color="auto" w:fill="FFFFFF"/>
        <w:spacing w:before="0" w:beforeAutospacing="0" w:after="360" w:afterAutospacing="0"/>
        <w:rPr>
          <w:color w:val="000000"/>
          <w:spacing w:val="23"/>
          <w:sz w:val="32"/>
          <w:szCs w:val="32"/>
        </w:rPr>
      </w:pPr>
      <w:r>
        <w:rPr>
          <w:color w:val="000000"/>
          <w:spacing w:val="23"/>
          <w:sz w:val="32"/>
          <w:szCs w:val="32"/>
        </w:rPr>
        <w:t xml:space="preserve">  </w:t>
      </w:r>
      <w:r w:rsidRPr="006E276C">
        <w:rPr>
          <w:color w:val="000000"/>
          <w:spacing w:val="23"/>
          <w:sz w:val="32"/>
          <w:szCs w:val="32"/>
        </w:rPr>
        <w:t>In 1946, Desmond was on her way to a business meeting when her car broke down, and she had to stop in the town of New Glasgow, N.S. while it was being repaired. She went to the Roseland Theatre to see a movie while she waited. The cashier didn’t want to sell her a ticket for a main floor seat and sold her a ticket for the balcony instead, which is where non-white customers were expected to sit. When she realized she was being refused for being Black, she decided to sit on the main floor anyway. Desmond was confronted by the theatre manager, who called the police when she did not leave her seat. She was arrested and held in a cell overnight.</w:t>
      </w:r>
    </w:p>
    <w:p w14:paraId="2800F85D" w14:textId="77777777" w:rsidR="006E276C" w:rsidRPr="006E276C" w:rsidRDefault="006E276C" w:rsidP="006E276C">
      <w:pPr>
        <w:shd w:val="clear" w:color="auto" w:fill="FFFFFF"/>
        <w:spacing w:before="0" w:after="360" w:line="240" w:lineRule="auto"/>
        <w:ind w:left="0" w:right="0"/>
        <w:rPr>
          <w:rFonts w:ascii="Times New Roman" w:eastAsia="Times New Roman" w:hAnsi="Times New Roman" w:cs="Times New Roman"/>
          <w:color w:val="000000"/>
          <w:spacing w:val="23"/>
          <w:sz w:val="32"/>
          <w:szCs w:val="32"/>
          <w:lang w:val="en-CA" w:eastAsia="en-CA"/>
        </w:rPr>
      </w:pPr>
      <w:r w:rsidRPr="006E276C">
        <w:rPr>
          <w:rFonts w:ascii="Times New Roman" w:eastAsia="Times New Roman" w:hAnsi="Times New Roman" w:cs="Times New Roman"/>
          <w:color w:val="000000"/>
          <w:spacing w:val="23"/>
          <w:sz w:val="32"/>
          <w:szCs w:val="32"/>
          <w:lang w:val="en-CA" w:eastAsia="en-CA"/>
        </w:rPr>
        <w:t>In the morning, Desmond was taken to court and charged with a tax offense, even though she had tried to pay the one-cent tax to sit on the main floor. She was not given any legal information or representation and was fined $26. Even though the issue of race was not brought up in court, it was clear that this was the real reason for Desmond’s arrest and conviction. She received a lot of support from the Nova Scotia Black community to fight her conviction, but it was not reversed. After separating from her husband, she left her business and ultimately moved to New York City, where she died in 1965.</w:t>
      </w:r>
    </w:p>
    <w:p w14:paraId="4844D363" w14:textId="77777777" w:rsidR="006E276C" w:rsidRPr="006E276C" w:rsidRDefault="006E276C" w:rsidP="006E276C">
      <w:pPr>
        <w:shd w:val="clear" w:color="auto" w:fill="FFFFFF"/>
        <w:spacing w:before="0" w:after="360" w:line="240" w:lineRule="auto"/>
        <w:ind w:left="0" w:right="0"/>
        <w:rPr>
          <w:rFonts w:ascii="Times New Roman" w:eastAsia="Times New Roman" w:hAnsi="Times New Roman" w:cs="Times New Roman"/>
          <w:color w:val="000000"/>
          <w:spacing w:val="23"/>
          <w:sz w:val="32"/>
          <w:szCs w:val="32"/>
          <w:lang w:val="en-CA" w:eastAsia="en-CA"/>
        </w:rPr>
      </w:pPr>
      <w:r w:rsidRPr="006E276C">
        <w:rPr>
          <w:rFonts w:ascii="Times New Roman" w:eastAsia="Times New Roman" w:hAnsi="Times New Roman" w:cs="Times New Roman"/>
          <w:color w:val="000000"/>
          <w:spacing w:val="23"/>
          <w:sz w:val="32"/>
          <w:szCs w:val="32"/>
          <w:lang w:val="en-CA" w:eastAsia="en-CA"/>
        </w:rPr>
        <w:t>Desmond was already a community leader and entrepreneur when she made news for standing up against anti-Black racism. Although segregation did not legally end in Nova Scotia until 1954, Desmond’s experience and the community action that followed had a big impact on the fight for racial justice. Her story became much better-known decades after she died, thanks to her sister Wanda Robson. Desmond was given a pardon for her conviction and a formal apology by the government of Nova Scotia in 2010. In 2016, she was chosen to appear on the face of the $10 bill, making her the first woman to be featured by herself on a Canadian banknote.</w:t>
      </w:r>
    </w:p>
    <w:p w14:paraId="0E70A2A9" w14:textId="5D35ADE0" w:rsidR="00B30C55" w:rsidRDefault="00B30C55" w:rsidP="006E276C">
      <w:pPr>
        <w:spacing w:line="240" w:lineRule="auto"/>
        <w:ind w:left="0"/>
        <w:rPr>
          <w:rFonts w:ascii="Georgia" w:hAnsi="Georgia"/>
          <w:b/>
          <w:bCs/>
          <w:color w:val="000000"/>
          <w:spacing w:val="23"/>
          <w:sz w:val="27"/>
          <w:szCs w:val="27"/>
          <w:shd w:val="clear" w:color="auto" w:fill="FFFFFF"/>
        </w:rPr>
      </w:pPr>
    </w:p>
    <w:p w14:paraId="6F5C4E07" w14:textId="432A52B6" w:rsidR="00AD3B1F" w:rsidRDefault="00AD3B1F" w:rsidP="006E276C">
      <w:pPr>
        <w:spacing w:line="240" w:lineRule="auto"/>
        <w:ind w:left="0"/>
        <w:rPr>
          <w:rFonts w:ascii="Georgia" w:hAnsi="Georgia"/>
          <w:b/>
          <w:bCs/>
          <w:color w:val="000000"/>
          <w:spacing w:val="23"/>
          <w:sz w:val="27"/>
          <w:szCs w:val="27"/>
          <w:shd w:val="clear" w:color="auto" w:fill="FFFFFF"/>
        </w:rPr>
      </w:pPr>
    </w:p>
    <w:p w14:paraId="49B3E6CF" w14:textId="15AA731C" w:rsidR="00AD3B1F" w:rsidRDefault="00AD3B1F" w:rsidP="006E276C">
      <w:pPr>
        <w:spacing w:line="240" w:lineRule="auto"/>
        <w:ind w:left="0"/>
        <w:rPr>
          <w:rFonts w:ascii="Georgia" w:hAnsi="Georgia"/>
          <w:b/>
          <w:bCs/>
          <w:color w:val="000000"/>
          <w:spacing w:val="23"/>
          <w:sz w:val="27"/>
          <w:szCs w:val="27"/>
          <w:shd w:val="clear" w:color="auto" w:fill="FFFFFF"/>
        </w:rPr>
      </w:pPr>
    </w:p>
    <w:p w14:paraId="20A7441E" w14:textId="77777777" w:rsidR="009D4A39" w:rsidRDefault="00AD3B1F" w:rsidP="006E276C">
      <w:pPr>
        <w:spacing w:line="240" w:lineRule="auto"/>
        <w:ind w:left="0"/>
        <w:rPr>
          <w:rFonts w:ascii="Georgia" w:hAnsi="Georgia"/>
          <w:b/>
          <w:bCs/>
          <w:color w:val="000000"/>
          <w:spacing w:val="23"/>
          <w:sz w:val="27"/>
          <w:szCs w:val="27"/>
          <w:shd w:val="clear" w:color="auto" w:fill="FFFFFF"/>
        </w:rPr>
      </w:pPr>
      <w:r>
        <w:rPr>
          <w:rFonts w:ascii="Georgia" w:hAnsi="Georgia"/>
          <w:b/>
          <w:bCs/>
          <w:color w:val="000000"/>
          <w:spacing w:val="23"/>
          <w:sz w:val="27"/>
          <w:szCs w:val="27"/>
          <w:shd w:val="clear" w:color="auto" w:fill="FFFFFF"/>
        </w:rPr>
        <w:lastRenderedPageBreak/>
        <w:t xml:space="preserve">         </w:t>
      </w:r>
      <w:r w:rsidR="00763B73">
        <w:rPr>
          <w:rFonts w:ascii="Georgia" w:hAnsi="Georgia"/>
          <w:b/>
          <w:bCs/>
          <w:color w:val="000000"/>
          <w:spacing w:val="23"/>
          <w:sz w:val="27"/>
          <w:szCs w:val="27"/>
          <w:shd w:val="clear" w:color="auto" w:fill="FFFFFF"/>
        </w:rPr>
        <w:t xml:space="preserve">                                                                            </w:t>
      </w:r>
      <w:r>
        <w:rPr>
          <w:rFonts w:ascii="Georgia" w:hAnsi="Georgia"/>
          <w:b/>
          <w:bCs/>
          <w:color w:val="000000"/>
          <w:spacing w:val="23"/>
          <w:sz w:val="27"/>
          <w:szCs w:val="27"/>
          <w:shd w:val="clear" w:color="auto" w:fill="FFFFFF"/>
        </w:rPr>
        <w:t xml:space="preserve">   </w:t>
      </w:r>
      <w:r w:rsidR="00763B73">
        <w:rPr>
          <w:noProof/>
        </w:rPr>
        <w:drawing>
          <wp:inline distT="0" distB="0" distL="0" distR="0" wp14:anchorId="482C8FCE" wp14:editId="79C4837F">
            <wp:extent cx="2705653" cy="310515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324" cy="3107068"/>
                    </a:xfrm>
                    <a:prstGeom prst="rect">
                      <a:avLst/>
                    </a:prstGeom>
                    <a:noFill/>
                    <a:ln>
                      <a:noFill/>
                    </a:ln>
                  </pic:spPr>
                </pic:pic>
              </a:graphicData>
            </a:graphic>
          </wp:inline>
        </w:drawing>
      </w:r>
      <w:r>
        <w:rPr>
          <w:rFonts w:ascii="Georgia" w:hAnsi="Georgia"/>
          <w:b/>
          <w:bCs/>
          <w:color w:val="000000"/>
          <w:spacing w:val="23"/>
          <w:sz w:val="27"/>
          <w:szCs w:val="27"/>
          <w:shd w:val="clear" w:color="auto" w:fill="FFFFFF"/>
        </w:rPr>
        <w:t xml:space="preserve">       </w:t>
      </w:r>
      <w:r w:rsidR="00763B73">
        <w:rPr>
          <w:rFonts w:ascii="Georgia" w:hAnsi="Georgia"/>
          <w:b/>
          <w:bCs/>
          <w:color w:val="000000"/>
          <w:spacing w:val="23"/>
          <w:sz w:val="27"/>
          <w:szCs w:val="27"/>
          <w:shd w:val="clear" w:color="auto" w:fill="FFFFFF"/>
        </w:rPr>
        <w:t xml:space="preserve">      </w:t>
      </w:r>
      <w:r>
        <w:rPr>
          <w:rFonts w:ascii="Georgia" w:hAnsi="Georgia"/>
          <w:b/>
          <w:bCs/>
          <w:color w:val="000000"/>
          <w:spacing w:val="23"/>
          <w:sz w:val="27"/>
          <w:szCs w:val="27"/>
          <w:shd w:val="clear" w:color="auto" w:fill="FFFFFF"/>
        </w:rPr>
        <w:t xml:space="preserve">  </w:t>
      </w:r>
      <w:r w:rsidR="00763B73">
        <w:rPr>
          <w:noProof/>
        </w:rPr>
        <w:drawing>
          <wp:inline distT="0" distB="0" distL="0" distR="0" wp14:anchorId="28B188F2" wp14:editId="1A366C79">
            <wp:extent cx="3141980" cy="3039954"/>
            <wp:effectExtent l="0" t="0" r="1270" b="8255"/>
            <wp:docPr id="20" name="Picture 2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372" cy="3077100"/>
                    </a:xfrm>
                    <a:prstGeom prst="rect">
                      <a:avLst/>
                    </a:prstGeom>
                    <a:noFill/>
                    <a:ln>
                      <a:noFill/>
                    </a:ln>
                  </pic:spPr>
                </pic:pic>
              </a:graphicData>
            </a:graphic>
          </wp:inline>
        </w:drawing>
      </w:r>
      <w:r>
        <w:rPr>
          <w:rFonts w:ascii="Georgia" w:hAnsi="Georgia"/>
          <w:b/>
          <w:bCs/>
          <w:color w:val="000000"/>
          <w:spacing w:val="23"/>
          <w:sz w:val="27"/>
          <w:szCs w:val="27"/>
          <w:shd w:val="clear" w:color="auto" w:fill="FFFFFF"/>
        </w:rPr>
        <w:t xml:space="preserve">       </w:t>
      </w:r>
    </w:p>
    <w:p w14:paraId="537FA730" w14:textId="3969311A" w:rsidR="009D4A39" w:rsidRDefault="009D4A39" w:rsidP="006E276C">
      <w:pPr>
        <w:spacing w:line="240" w:lineRule="auto"/>
        <w:ind w:left="0"/>
        <w:rPr>
          <w:rFonts w:ascii="Georgia" w:hAnsi="Georgia"/>
          <w:b/>
          <w:bCs/>
          <w:color w:val="000000"/>
          <w:spacing w:val="23"/>
          <w:sz w:val="27"/>
          <w:szCs w:val="27"/>
          <w:shd w:val="clear" w:color="auto" w:fill="FFFFFF"/>
        </w:rPr>
      </w:pPr>
      <w:r>
        <w:rPr>
          <w:rFonts w:ascii="Georgia" w:hAnsi="Georgia"/>
          <w:b/>
          <w:bCs/>
          <w:color w:val="000000"/>
          <w:spacing w:val="23"/>
          <w:sz w:val="27"/>
          <w:szCs w:val="27"/>
          <w:shd w:val="clear" w:color="auto" w:fill="FFFFFF"/>
        </w:rPr>
        <w:t xml:space="preserve"> </w:t>
      </w:r>
      <w:r>
        <w:rPr>
          <w:rFonts w:ascii="Georgia" w:hAnsi="Georgia"/>
          <w:b/>
          <w:bCs/>
          <w:color w:val="000000"/>
          <w:spacing w:val="23"/>
          <w:sz w:val="32"/>
          <w:szCs w:val="32"/>
          <w:shd w:val="clear" w:color="auto" w:fill="FFFFFF"/>
        </w:rPr>
        <w:t>On October 28</w:t>
      </w:r>
      <w:r w:rsidRPr="009D4A39">
        <w:rPr>
          <w:rFonts w:ascii="Georgia" w:hAnsi="Georgia"/>
          <w:b/>
          <w:bCs/>
          <w:color w:val="000000"/>
          <w:spacing w:val="23"/>
          <w:sz w:val="32"/>
          <w:szCs w:val="32"/>
          <w:shd w:val="clear" w:color="auto" w:fill="FFFFFF"/>
          <w:vertAlign w:val="superscript"/>
        </w:rPr>
        <w:t>t</w:t>
      </w:r>
      <w:r w:rsidRPr="009D4A39">
        <w:rPr>
          <w:rFonts w:ascii="Georgia" w:hAnsi="Georgia"/>
          <w:b/>
          <w:bCs/>
          <w:noProof/>
          <w:color w:val="000000"/>
          <w:spacing w:val="23"/>
          <w:sz w:val="27"/>
          <w:szCs w:val="27"/>
          <w:shd w:val="clear" w:color="auto" w:fill="FFFFFF"/>
          <w:vertAlign w:val="superscript"/>
        </w:rPr>
        <w:t>h</w:t>
      </w:r>
      <w:r>
        <w:rPr>
          <w:rFonts w:ascii="Georgia" w:hAnsi="Georgia"/>
          <w:b/>
          <w:bCs/>
          <w:noProof/>
          <w:color w:val="000000"/>
          <w:spacing w:val="23"/>
          <w:sz w:val="27"/>
          <w:szCs w:val="27"/>
          <w:shd w:val="clear" w:color="auto" w:fill="FFFFFF"/>
        </w:rPr>
        <w:t xml:space="preserve"> we will be having our annual Halloween Party. </w:t>
      </w:r>
      <w:r w:rsidR="00C913A2">
        <w:rPr>
          <w:rFonts w:ascii="Georgia" w:hAnsi="Georgia"/>
          <w:b/>
          <w:bCs/>
          <w:noProof/>
          <w:color w:val="000000"/>
          <w:spacing w:val="23"/>
          <w:sz w:val="27"/>
          <w:szCs w:val="27"/>
          <w:shd w:val="clear" w:color="auto" w:fill="FFFFFF"/>
        </w:rPr>
        <w:t xml:space="preserve">Get your costumes together. Games, prizes and surprizes </w:t>
      </w:r>
      <w:r w:rsidR="00C913A2">
        <w:rPr>
          <w:rFonts w:ascii="Georgia" w:hAnsi="Georgia"/>
          <w:b/>
          <w:bCs/>
          <w:noProof/>
          <w:color w:val="000000"/>
          <w:spacing w:val="23"/>
          <w:sz w:val="27"/>
          <w:szCs w:val="27"/>
        </w:rPr>
        <mc:AlternateContent>
          <mc:Choice Requires="wpg">
            <w:drawing>
              <wp:inline distT="0" distB="0" distL="0" distR="0" wp14:anchorId="1C2125A8" wp14:editId="1566F687">
                <wp:extent cx="5210175" cy="1095375"/>
                <wp:effectExtent l="0" t="0" r="9525" b="9525"/>
                <wp:docPr id="36" name="Group 36"/>
                <wp:cNvGraphicFramePr/>
                <a:graphic xmlns:a="http://schemas.openxmlformats.org/drawingml/2006/main">
                  <a:graphicData uri="http://schemas.microsoft.com/office/word/2010/wordprocessingGroup">
                    <wpg:wgp>
                      <wpg:cNvGrpSpPr/>
                      <wpg:grpSpPr>
                        <a:xfrm>
                          <a:off x="0" y="0"/>
                          <a:ext cx="5210175" cy="1095375"/>
                          <a:chOff x="0" y="0"/>
                          <a:chExt cx="6858000" cy="3130550"/>
                        </a:xfrm>
                      </wpg:grpSpPr>
                      <pic:pic xmlns:pic="http://schemas.openxmlformats.org/drawingml/2006/picture">
                        <pic:nvPicPr>
                          <pic:cNvPr id="34" name="Picture 34"/>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858000" cy="2623820"/>
                          </a:xfrm>
                          <a:prstGeom prst="rect">
                            <a:avLst/>
                          </a:prstGeom>
                        </pic:spPr>
                      </pic:pic>
                      <wps:wsp>
                        <wps:cNvPr id="35" name="Text Box 35"/>
                        <wps:cNvSpPr txBox="1"/>
                        <wps:spPr>
                          <a:xfrm>
                            <a:off x="0" y="2623820"/>
                            <a:ext cx="6858000" cy="506730"/>
                          </a:xfrm>
                          <a:prstGeom prst="rect">
                            <a:avLst/>
                          </a:prstGeom>
                          <a:solidFill>
                            <a:prstClr val="white"/>
                          </a:solidFill>
                          <a:ln>
                            <a:noFill/>
                          </a:ln>
                        </wps:spPr>
                        <wps:txbx>
                          <w:txbxContent>
                            <w:p w14:paraId="7D3CC322" w14:textId="6AB57459" w:rsidR="00C913A2" w:rsidRPr="00C913A2" w:rsidRDefault="00C913A2" w:rsidP="00C913A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2125A8" id="Group 36" o:spid="_x0000_s1027" style="width:410.25pt;height:86.25pt;mso-position-horizontal-relative:char;mso-position-vertical-relative:line" coordsize="68580,3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68580;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">
                  <v:imagedata r:id="rId21" o:title=""/>
                </v:shape>
                <v:shape id="Text Box 35" o:spid="_x0000_s1029" type="#_x0000_t202" style="position:absolute;top:26238;width:6858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7D3CC322" w14:textId="6AB57459" w:rsidR="00C913A2" w:rsidRPr="00C913A2" w:rsidRDefault="00C913A2" w:rsidP="00C913A2">
                        <w:pPr>
                          <w:rPr>
                            <w:sz w:val="18"/>
                            <w:szCs w:val="18"/>
                          </w:rPr>
                        </w:pPr>
                      </w:p>
                    </w:txbxContent>
                  </v:textbox>
                </v:shape>
                <w10:anchorlock/>
              </v:group>
            </w:pict>
          </mc:Fallback>
        </mc:AlternateContent>
      </w:r>
    </w:p>
    <w:p w14:paraId="748D7953" w14:textId="2CD7CC37" w:rsidR="009D4A39" w:rsidRDefault="0099113D" w:rsidP="006E276C">
      <w:pPr>
        <w:spacing w:line="240" w:lineRule="auto"/>
        <w:ind w:left="0"/>
        <w:rPr>
          <w:rFonts w:ascii="Georgia" w:hAnsi="Georgia"/>
          <w:b/>
          <w:bCs/>
          <w:color w:val="000000"/>
          <w:spacing w:val="23"/>
          <w:sz w:val="27"/>
          <w:szCs w:val="27"/>
          <w:shd w:val="clear" w:color="auto" w:fill="FFFFFF"/>
        </w:rPr>
      </w:pPr>
      <w:r>
        <w:rPr>
          <w:rFonts w:ascii="Georgia" w:hAnsi="Georgia"/>
          <w:b/>
          <w:bCs/>
          <w:noProof/>
          <w:color w:val="000000"/>
          <w:spacing w:val="23"/>
          <w:sz w:val="27"/>
          <w:szCs w:val="27"/>
        </w:rPr>
        <mc:AlternateContent>
          <mc:Choice Requires="wpg">
            <w:drawing>
              <wp:inline distT="0" distB="0" distL="0" distR="0" wp14:anchorId="6DC23216" wp14:editId="7FDDB8A7">
                <wp:extent cx="6405430" cy="5105400"/>
                <wp:effectExtent l="0" t="0" r="0" b="0"/>
                <wp:docPr id="24" name="Group 24"/>
                <wp:cNvGraphicFramePr/>
                <a:graphic xmlns:a="http://schemas.openxmlformats.org/drawingml/2006/main">
                  <a:graphicData uri="http://schemas.microsoft.com/office/word/2010/wordprocessingGroup">
                    <wpg:wgp>
                      <wpg:cNvGrpSpPr/>
                      <wpg:grpSpPr>
                        <a:xfrm>
                          <a:off x="0" y="0"/>
                          <a:ext cx="6405430" cy="5105400"/>
                          <a:chOff x="-65833" y="-50970"/>
                          <a:chExt cx="4667043" cy="4120051"/>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65833" y="-50970"/>
                            <a:ext cx="4049385" cy="3135116"/>
                          </a:xfrm>
                          <a:prstGeom prst="rect">
                            <a:avLst/>
                          </a:prstGeom>
                        </pic:spPr>
                      </pic:pic>
                      <wps:wsp>
                        <wps:cNvPr id="23" name="Text Box 23"/>
                        <wps:cNvSpPr txBox="1"/>
                        <wps:spPr>
                          <a:xfrm>
                            <a:off x="0" y="3423465"/>
                            <a:ext cx="4601210" cy="645616"/>
                          </a:xfrm>
                          <a:prstGeom prst="rect">
                            <a:avLst/>
                          </a:prstGeom>
                          <a:solidFill>
                            <a:prstClr val="white"/>
                          </a:solidFill>
                          <a:ln>
                            <a:noFill/>
                          </a:ln>
                        </wps:spPr>
                        <wps:txbx>
                          <w:txbxContent>
                            <w:p w14:paraId="05A1D793" w14:textId="781E1C91" w:rsidR="0099113D" w:rsidRDefault="0099113D" w:rsidP="0099113D">
                              <w:pPr>
                                <w:ind w:left="0"/>
                                <w:rPr>
                                  <w:b/>
                                  <w:bCs/>
                                  <w:sz w:val="24"/>
                                  <w:szCs w:val="24"/>
                                </w:rPr>
                              </w:pPr>
                              <w:r w:rsidRPr="0099113D">
                                <w:rPr>
                                  <w:b/>
                                  <w:bCs/>
                                  <w:sz w:val="24"/>
                                  <w:szCs w:val="24"/>
                                </w:rPr>
                                <w:t xml:space="preserve">Good bye- Sadly we </w:t>
                              </w:r>
                              <w:r>
                                <w:rPr>
                                  <w:b/>
                                  <w:bCs/>
                                  <w:sz w:val="24"/>
                                  <w:szCs w:val="24"/>
                                </w:rPr>
                                <w:t>say good bye</w:t>
                              </w:r>
                              <w:r w:rsidRPr="0099113D">
                                <w:rPr>
                                  <w:b/>
                                  <w:bCs/>
                                  <w:sz w:val="24"/>
                                  <w:szCs w:val="24"/>
                                </w:rPr>
                                <w:t xml:space="preserve"> Gladys Faber</w:t>
                              </w:r>
                              <w:r>
                                <w:rPr>
                                  <w:b/>
                                  <w:bCs/>
                                  <w:sz w:val="24"/>
                                  <w:szCs w:val="24"/>
                                </w:rPr>
                                <w:t>. Gladys was at GSV for 3 years and made many friends. She will be missed by all that knew her. Gladys was know known for her flare of fa</w:t>
                              </w:r>
                              <w:r>
                                <w:rPr>
                                  <w:b/>
                                  <w:bCs/>
                                  <w:sz w:val="24"/>
                                  <w:szCs w:val="24"/>
                                </w:rPr>
                                <w:t>sh</w:t>
                              </w:r>
                              <w:r>
                                <w:rPr>
                                  <w:b/>
                                  <w:bCs/>
                                  <w:sz w:val="24"/>
                                  <w:szCs w:val="24"/>
                                </w:rPr>
                                <w:t>ion and style.</w:t>
                              </w:r>
                              <w:r>
                                <w:rPr>
                                  <w:b/>
                                  <w:bCs/>
                                  <w:sz w:val="24"/>
                                  <w:szCs w:val="24"/>
                                </w:rPr>
                                <w:t xml:space="preserve"> </w:t>
                              </w:r>
                            </w:p>
                            <w:p w14:paraId="363ACCF4" w14:textId="08D5843C" w:rsidR="00261D58" w:rsidRDefault="00261D58" w:rsidP="0099113D">
                              <w:pPr>
                                <w:ind w:left="0"/>
                                <w:rPr>
                                  <w:b/>
                                  <w:bCs/>
                                  <w:sz w:val="24"/>
                                  <w:szCs w:val="24"/>
                                </w:rPr>
                              </w:pPr>
                            </w:p>
                            <w:p w14:paraId="023EB23D" w14:textId="77777777" w:rsidR="00261D58" w:rsidRDefault="00261D58" w:rsidP="0099113D">
                              <w:pPr>
                                <w:ind w:left="0"/>
                                <w:rPr>
                                  <w:b/>
                                  <w:bCs/>
                                  <w:sz w:val="24"/>
                                  <w:szCs w:val="24"/>
                                </w:rPr>
                              </w:pPr>
                            </w:p>
                            <w:p w14:paraId="7CF7C9ED" w14:textId="490A77EB" w:rsidR="00261D58" w:rsidRDefault="00261D58" w:rsidP="0099113D">
                              <w:pPr>
                                <w:ind w:left="0"/>
                                <w:rPr>
                                  <w:b/>
                                  <w:bCs/>
                                  <w:sz w:val="24"/>
                                  <w:szCs w:val="24"/>
                                </w:rPr>
                              </w:pPr>
                            </w:p>
                            <w:p w14:paraId="31A73EB9" w14:textId="77777777" w:rsidR="00261D58" w:rsidRPr="0099113D" w:rsidRDefault="00261D58" w:rsidP="0099113D">
                              <w:pPr>
                                <w:ind w:left="0"/>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C23216" id="Group 24" o:spid="_x0000_s1030" style="width:504.35pt;height:402pt;mso-position-horizontal-relative:char;mso-position-vertical-relative:line" coordorigin="-658,-509" coordsize="46670,4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">
                <v:shape id="Picture 22" o:spid="_x0000_s1031" type="#_x0000_t75" style="position:absolute;left:-658;top:-509;width:40493;height:3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">
                  <v:imagedata r:id="rId24" o:title=""/>
                </v:shape>
                <v:shape id="Text Box 23" o:spid="_x0000_s1032" type="#_x0000_t202" style="position:absolute;top:34234;width:46012;height:6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5A1D793" w14:textId="781E1C91" w:rsidR="0099113D" w:rsidRDefault="0099113D" w:rsidP="0099113D">
                        <w:pPr>
                          <w:ind w:left="0"/>
                          <w:rPr>
                            <w:b/>
                            <w:bCs/>
                            <w:sz w:val="24"/>
                            <w:szCs w:val="24"/>
                          </w:rPr>
                        </w:pPr>
                        <w:r w:rsidRPr="0099113D">
                          <w:rPr>
                            <w:b/>
                            <w:bCs/>
                            <w:sz w:val="24"/>
                            <w:szCs w:val="24"/>
                          </w:rPr>
                          <w:t xml:space="preserve">Good bye- Sadly we </w:t>
                        </w:r>
                        <w:r>
                          <w:rPr>
                            <w:b/>
                            <w:bCs/>
                            <w:sz w:val="24"/>
                            <w:szCs w:val="24"/>
                          </w:rPr>
                          <w:t>say good bye</w:t>
                        </w:r>
                        <w:r w:rsidRPr="0099113D">
                          <w:rPr>
                            <w:b/>
                            <w:bCs/>
                            <w:sz w:val="24"/>
                            <w:szCs w:val="24"/>
                          </w:rPr>
                          <w:t xml:space="preserve"> Gladys Faber</w:t>
                        </w:r>
                        <w:r>
                          <w:rPr>
                            <w:b/>
                            <w:bCs/>
                            <w:sz w:val="24"/>
                            <w:szCs w:val="24"/>
                          </w:rPr>
                          <w:t>. Gladys was at GSV for 3 years and made many friends. She will be missed by all that knew her. Gladys was know known for her flare of fa</w:t>
                        </w:r>
                        <w:r>
                          <w:rPr>
                            <w:b/>
                            <w:bCs/>
                            <w:sz w:val="24"/>
                            <w:szCs w:val="24"/>
                          </w:rPr>
                          <w:t>sh</w:t>
                        </w:r>
                        <w:r>
                          <w:rPr>
                            <w:b/>
                            <w:bCs/>
                            <w:sz w:val="24"/>
                            <w:szCs w:val="24"/>
                          </w:rPr>
                          <w:t>ion and style.</w:t>
                        </w:r>
                        <w:r>
                          <w:rPr>
                            <w:b/>
                            <w:bCs/>
                            <w:sz w:val="24"/>
                            <w:szCs w:val="24"/>
                          </w:rPr>
                          <w:t xml:space="preserve"> </w:t>
                        </w:r>
                      </w:p>
                      <w:p w14:paraId="363ACCF4" w14:textId="08D5843C" w:rsidR="00261D58" w:rsidRDefault="00261D58" w:rsidP="0099113D">
                        <w:pPr>
                          <w:ind w:left="0"/>
                          <w:rPr>
                            <w:b/>
                            <w:bCs/>
                            <w:sz w:val="24"/>
                            <w:szCs w:val="24"/>
                          </w:rPr>
                        </w:pPr>
                      </w:p>
                      <w:p w14:paraId="023EB23D" w14:textId="77777777" w:rsidR="00261D58" w:rsidRDefault="00261D58" w:rsidP="0099113D">
                        <w:pPr>
                          <w:ind w:left="0"/>
                          <w:rPr>
                            <w:b/>
                            <w:bCs/>
                            <w:sz w:val="24"/>
                            <w:szCs w:val="24"/>
                          </w:rPr>
                        </w:pPr>
                      </w:p>
                      <w:p w14:paraId="7CF7C9ED" w14:textId="490A77EB" w:rsidR="00261D58" w:rsidRDefault="00261D58" w:rsidP="0099113D">
                        <w:pPr>
                          <w:ind w:left="0"/>
                          <w:rPr>
                            <w:b/>
                            <w:bCs/>
                            <w:sz w:val="24"/>
                            <w:szCs w:val="24"/>
                          </w:rPr>
                        </w:pPr>
                      </w:p>
                      <w:p w14:paraId="31A73EB9" w14:textId="77777777" w:rsidR="00261D58" w:rsidRPr="0099113D" w:rsidRDefault="00261D58" w:rsidP="0099113D">
                        <w:pPr>
                          <w:ind w:left="0"/>
                          <w:rPr>
                            <w:b/>
                            <w:bCs/>
                            <w:sz w:val="24"/>
                            <w:szCs w:val="24"/>
                          </w:rPr>
                        </w:pPr>
                      </w:p>
                    </w:txbxContent>
                  </v:textbox>
                </v:shape>
                <w10:anchorlock/>
              </v:group>
            </w:pict>
          </mc:Fallback>
        </mc:AlternateContent>
      </w:r>
    </w:p>
    <w:p w14:paraId="7FA39863" w14:textId="77777777" w:rsidR="00C913A2" w:rsidRDefault="00C913A2" w:rsidP="006E276C">
      <w:pPr>
        <w:spacing w:line="240" w:lineRule="auto"/>
        <w:ind w:left="0"/>
        <w:rPr>
          <w:rFonts w:ascii="Georgia" w:hAnsi="Georgia"/>
          <w:b/>
          <w:bCs/>
          <w:color w:val="000000"/>
          <w:spacing w:val="23"/>
          <w:sz w:val="27"/>
          <w:szCs w:val="27"/>
          <w:shd w:val="clear" w:color="auto" w:fill="FFFFFF"/>
        </w:rPr>
      </w:pPr>
    </w:p>
    <w:p w14:paraId="470EBFD4" w14:textId="344DA5D1" w:rsidR="00AD3B1F" w:rsidRPr="006E276C" w:rsidRDefault="00AD3B1F" w:rsidP="006E276C">
      <w:pPr>
        <w:spacing w:line="240" w:lineRule="auto"/>
        <w:ind w:left="0"/>
        <w:rPr>
          <w:rFonts w:ascii="Georgia" w:hAnsi="Georgia"/>
          <w:b/>
          <w:bCs/>
          <w:color w:val="000000"/>
          <w:spacing w:val="23"/>
          <w:sz w:val="27"/>
          <w:szCs w:val="27"/>
          <w:shd w:val="clear" w:color="auto" w:fill="FFFFFF"/>
        </w:rPr>
      </w:pPr>
      <w:r>
        <w:rPr>
          <w:rFonts w:ascii="Georgia" w:hAnsi="Georgia"/>
          <w:b/>
          <w:bCs/>
          <w:color w:val="000000"/>
          <w:spacing w:val="23"/>
          <w:sz w:val="27"/>
          <w:szCs w:val="27"/>
          <w:shd w:val="clear" w:color="auto" w:fill="FFFFFF"/>
        </w:rPr>
        <w:t xml:space="preserve">                                     </w:t>
      </w:r>
    </w:p>
    <w:sectPr w:rsidR="00AD3B1F" w:rsidRPr="006E276C" w:rsidSect="00C92030">
      <w:footerReference w:type="default" r:id="rId25"/>
      <w:pgSz w:w="12240" w:h="20160" w:code="5"/>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04DAC" w14:textId="77777777" w:rsidR="004C656E" w:rsidRDefault="004C656E">
      <w:pPr>
        <w:spacing w:before="0" w:after="0" w:line="240" w:lineRule="auto"/>
      </w:pPr>
      <w:r>
        <w:separator/>
      </w:r>
    </w:p>
  </w:endnote>
  <w:endnote w:type="continuationSeparator" w:id="0">
    <w:p w14:paraId="4A3D12F2" w14:textId="77777777" w:rsidR="004C656E" w:rsidRDefault="004C65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altName w:val="Footlight MT Light"/>
    <w:charset w:val="00"/>
    <w:family w:val="roman"/>
    <w:pitch w:val="variable"/>
    <w:sig w:usb0="00000003" w:usb1="00000000" w:usb2="00000000" w:usb3="00000000" w:csb0="00000001" w:csb1="00000000"/>
  </w:font>
  <w:font w:name="Castellar">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DA3A67" w14:paraId="4336A1A9" w14:textId="77777777" w:rsidTr="00B30C55">
      <w:trPr>
        <w:cnfStyle w:val="100000000000" w:firstRow="1" w:lastRow="0" w:firstColumn="0" w:lastColumn="0" w:oddVBand="0" w:evenVBand="0" w:oddHBand="0" w:evenHBand="0" w:firstRowFirstColumn="0" w:firstRowLastColumn="0" w:lastRowFirstColumn="0" w:lastRowLastColumn="0"/>
      </w:trPr>
      <w:tc>
        <w:tcPr>
          <w:tcW w:w="3218" w:type="pct"/>
        </w:tcPr>
        <w:p w14:paraId="01852AAE" w14:textId="10D401D2" w:rsidR="00DA3A67" w:rsidRDefault="00DA3A67" w:rsidP="004F7248">
          <w:pPr>
            <w:pStyle w:val="TableSpace"/>
            <w:ind w:left="0"/>
          </w:pPr>
        </w:p>
      </w:tc>
      <w:tc>
        <w:tcPr>
          <w:tcW w:w="195" w:type="pct"/>
          <w:tcBorders>
            <w:top w:val="nil"/>
            <w:bottom w:val="nil"/>
          </w:tcBorders>
          <w:shd w:val="clear" w:color="auto" w:fill="auto"/>
        </w:tcPr>
        <w:p w14:paraId="6CC30803" w14:textId="77777777" w:rsidR="00DA3A67" w:rsidRDefault="00DA3A67">
          <w:pPr>
            <w:pStyle w:val="TableSpace"/>
          </w:pPr>
        </w:p>
      </w:tc>
      <w:tc>
        <w:tcPr>
          <w:tcW w:w="1587" w:type="pct"/>
        </w:tcPr>
        <w:p w14:paraId="11173AC7" w14:textId="77777777" w:rsidR="00DA3A67" w:rsidRDefault="00DA3A67">
          <w:pPr>
            <w:pStyle w:val="TableSpace"/>
          </w:pPr>
        </w:p>
      </w:tc>
    </w:tr>
    <w:tr w:rsidR="00DA3A67" w14:paraId="71D1ECA1" w14:textId="77777777" w:rsidTr="00B30C55">
      <w:trPr>
        <w:cnfStyle w:val="010000000000" w:firstRow="0" w:lastRow="1" w:firstColumn="0" w:lastColumn="0" w:oddVBand="0" w:evenVBand="0" w:oddHBand="0" w:evenHBand="0" w:firstRowFirstColumn="0" w:firstRowLastColumn="0" w:lastRowFirstColumn="0" w:lastRowLastColumn="0"/>
      </w:trPr>
      <w:tc>
        <w:tcPr>
          <w:tcW w:w="3218" w:type="pct"/>
        </w:tcPr>
        <w:p w14:paraId="2FFBA209" w14:textId="77777777" w:rsidR="00DA3A67" w:rsidRDefault="00DA3A67">
          <w:pPr>
            <w:pStyle w:val="TableSpace"/>
          </w:pPr>
        </w:p>
      </w:tc>
      <w:tc>
        <w:tcPr>
          <w:tcW w:w="195" w:type="pct"/>
          <w:tcBorders>
            <w:top w:val="nil"/>
            <w:bottom w:val="nil"/>
          </w:tcBorders>
          <w:shd w:val="clear" w:color="auto" w:fill="auto"/>
        </w:tcPr>
        <w:p w14:paraId="6383FEDF" w14:textId="77777777" w:rsidR="00DA3A67" w:rsidRDefault="00DA3A67">
          <w:pPr>
            <w:pStyle w:val="TableSpace"/>
          </w:pPr>
        </w:p>
      </w:tc>
      <w:tc>
        <w:tcPr>
          <w:tcW w:w="1587" w:type="pct"/>
        </w:tcPr>
        <w:p w14:paraId="59D5956A" w14:textId="77777777" w:rsidR="00DA3A67" w:rsidRDefault="00DA3A67">
          <w:pPr>
            <w:pStyle w:val="TableSpace"/>
          </w:pPr>
        </w:p>
      </w:tc>
    </w:tr>
  </w:tbl>
  <w:p w14:paraId="1D6FD6A0" w14:textId="77777777" w:rsidR="00DA3A67" w:rsidRDefault="00DA3A67">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07B42" w14:textId="77777777" w:rsidR="004C656E" w:rsidRDefault="004C656E">
      <w:pPr>
        <w:spacing w:before="0" w:after="0" w:line="240" w:lineRule="auto"/>
      </w:pPr>
      <w:r>
        <w:separator/>
      </w:r>
    </w:p>
  </w:footnote>
  <w:footnote w:type="continuationSeparator" w:id="0">
    <w:p w14:paraId="44036ADE" w14:textId="77777777" w:rsidR="004C656E" w:rsidRDefault="004C65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F7074"/>
    <w:multiLevelType w:val="hybridMultilevel"/>
    <w:tmpl w:val="58982F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775093C"/>
    <w:multiLevelType w:val="hybridMultilevel"/>
    <w:tmpl w:val="CBC6E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F7B22F5"/>
    <w:multiLevelType w:val="hybridMultilevel"/>
    <w:tmpl w:val="B8725B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34355509">
    <w:abstractNumId w:val="1"/>
  </w:num>
  <w:num w:numId="2" w16cid:durableId="571501028">
    <w:abstractNumId w:val="0"/>
  </w:num>
  <w:num w:numId="3" w16cid:durableId="239601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030"/>
    <w:rsid w:val="000102AC"/>
    <w:rsid w:val="0001751B"/>
    <w:rsid w:val="000220F0"/>
    <w:rsid w:val="00022E13"/>
    <w:rsid w:val="0003184B"/>
    <w:rsid w:val="000361B5"/>
    <w:rsid w:val="000456C9"/>
    <w:rsid w:val="0005654B"/>
    <w:rsid w:val="00056B1A"/>
    <w:rsid w:val="00060CBF"/>
    <w:rsid w:val="00075185"/>
    <w:rsid w:val="000772ED"/>
    <w:rsid w:val="00091A9B"/>
    <w:rsid w:val="00094F75"/>
    <w:rsid w:val="000A4B98"/>
    <w:rsid w:val="000D5B1F"/>
    <w:rsid w:val="000F2388"/>
    <w:rsid w:val="00100A6F"/>
    <w:rsid w:val="0011270A"/>
    <w:rsid w:val="00120CC3"/>
    <w:rsid w:val="00130698"/>
    <w:rsid w:val="00141931"/>
    <w:rsid w:val="00177485"/>
    <w:rsid w:val="001A0602"/>
    <w:rsid w:val="001B0A6E"/>
    <w:rsid w:val="001B35ED"/>
    <w:rsid w:val="001B4123"/>
    <w:rsid w:val="001C72FF"/>
    <w:rsid w:val="00200153"/>
    <w:rsid w:val="0020188B"/>
    <w:rsid w:val="00202FA7"/>
    <w:rsid w:val="00216B9C"/>
    <w:rsid w:val="002201ED"/>
    <w:rsid w:val="002258B6"/>
    <w:rsid w:val="00261D58"/>
    <w:rsid w:val="002C0C22"/>
    <w:rsid w:val="002D38AB"/>
    <w:rsid w:val="002D4DA7"/>
    <w:rsid w:val="003039FE"/>
    <w:rsid w:val="00344928"/>
    <w:rsid w:val="00377A51"/>
    <w:rsid w:val="003A3FC6"/>
    <w:rsid w:val="003A4845"/>
    <w:rsid w:val="003D0E4F"/>
    <w:rsid w:val="003D6985"/>
    <w:rsid w:val="003D73CA"/>
    <w:rsid w:val="003E1DF3"/>
    <w:rsid w:val="003E2698"/>
    <w:rsid w:val="003E33B7"/>
    <w:rsid w:val="003F2940"/>
    <w:rsid w:val="00410B3C"/>
    <w:rsid w:val="00424611"/>
    <w:rsid w:val="00427986"/>
    <w:rsid w:val="00435DEB"/>
    <w:rsid w:val="004619EB"/>
    <w:rsid w:val="0046214E"/>
    <w:rsid w:val="00462AAC"/>
    <w:rsid w:val="004640C0"/>
    <w:rsid w:val="004C0481"/>
    <w:rsid w:val="004C2605"/>
    <w:rsid w:val="004C656E"/>
    <w:rsid w:val="004D7CB8"/>
    <w:rsid w:val="004F279A"/>
    <w:rsid w:val="004F7248"/>
    <w:rsid w:val="00505C63"/>
    <w:rsid w:val="00513FAD"/>
    <w:rsid w:val="00534D42"/>
    <w:rsid w:val="00541E7A"/>
    <w:rsid w:val="0054541B"/>
    <w:rsid w:val="00547797"/>
    <w:rsid w:val="0055073D"/>
    <w:rsid w:val="00550D75"/>
    <w:rsid w:val="00551A30"/>
    <w:rsid w:val="0058157F"/>
    <w:rsid w:val="005B320D"/>
    <w:rsid w:val="005C1030"/>
    <w:rsid w:val="005C5DBB"/>
    <w:rsid w:val="005D24CE"/>
    <w:rsid w:val="005D2B41"/>
    <w:rsid w:val="005D5BF5"/>
    <w:rsid w:val="005E62A8"/>
    <w:rsid w:val="005F70A7"/>
    <w:rsid w:val="00600C24"/>
    <w:rsid w:val="0061080C"/>
    <w:rsid w:val="00623112"/>
    <w:rsid w:val="006308D9"/>
    <w:rsid w:val="00636E8D"/>
    <w:rsid w:val="00647D97"/>
    <w:rsid w:val="0065146A"/>
    <w:rsid w:val="00677441"/>
    <w:rsid w:val="006928D0"/>
    <w:rsid w:val="006A4A6E"/>
    <w:rsid w:val="006A646C"/>
    <w:rsid w:val="006A7CB6"/>
    <w:rsid w:val="006C7EC5"/>
    <w:rsid w:val="006E276C"/>
    <w:rsid w:val="006F0EFC"/>
    <w:rsid w:val="00712729"/>
    <w:rsid w:val="00721AFA"/>
    <w:rsid w:val="0072505C"/>
    <w:rsid w:val="00733683"/>
    <w:rsid w:val="00743574"/>
    <w:rsid w:val="0074551D"/>
    <w:rsid w:val="00763B73"/>
    <w:rsid w:val="00775EBD"/>
    <w:rsid w:val="00783EB3"/>
    <w:rsid w:val="007B08A8"/>
    <w:rsid w:val="007B1D92"/>
    <w:rsid w:val="007B4807"/>
    <w:rsid w:val="007C100D"/>
    <w:rsid w:val="007D20AE"/>
    <w:rsid w:val="00822BF0"/>
    <w:rsid w:val="00844828"/>
    <w:rsid w:val="00862FB7"/>
    <w:rsid w:val="00874D0D"/>
    <w:rsid w:val="00881A91"/>
    <w:rsid w:val="008B33F9"/>
    <w:rsid w:val="008B6CC3"/>
    <w:rsid w:val="008C652B"/>
    <w:rsid w:val="008C7B8D"/>
    <w:rsid w:val="008D1BDB"/>
    <w:rsid w:val="008E1E21"/>
    <w:rsid w:val="00902BF8"/>
    <w:rsid w:val="00904730"/>
    <w:rsid w:val="009503A8"/>
    <w:rsid w:val="009624FC"/>
    <w:rsid w:val="0097771F"/>
    <w:rsid w:val="0099113D"/>
    <w:rsid w:val="009975D5"/>
    <w:rsid w:val="009C4DA9"/>
    <w:rsid w:val="009D4A39"/>
    <w:rsid w:val="009F75F3"/>
    <w:rsid w:val="00A02B34"/>
    <w:rsid w:val="00A12313"/>
    <w:rsid w:val="00A24BBF"/>
    <w:rsid w:val="00A51763"/>
    <w:rsid w:val="00A5601A"/>
    <w:rsid w:val="00A5646F"/>
    <w:rsid w:val="00A61BFC"/>
    <w:rsid w:val="00A703F1"/>
    <w:rsid w:val="00AA0C2A"/>
    <w:rsid w:val="00AD3B1F"/>
    <w:rsid w:val="00B21C8B"/>
    <w:rsid w:val="00B22F9C"/>
    <w:rsid w:val="00B30C55"/>
    <w:rsid w:val="00B44139"/>
    <w:rsid w:val="00B5322D"/>
    <w:rsid w:val="00B572F7"/>
    <w:rsid w:val="00B6640A"/>
    <w:rsid w:val="00B7240B"/>
    <w:rsid w:val="00B804F7"/>
    <w:rsid w:val="00B838D4"/>
    <w:rsid w:val="00BC21F1"/>
    <w:rsid w:val="00BC524A"/>
    <w:rsid w:val="00BC64B5"/>
    <w:rsid w:val="00BD459E"/>
    <w:rsid w:val="00BF0B40"/>
    <w:rsid w:val="00BF42F4"/>
    <w:rsid w:val="00C05DE6"/>
    <w:rsid w:val="00C24D27"/>
    <w:rsid w:val="00C365FE"/>
    <w:rsid w:val="00C56CA9"/>
    <w:rsid w:val="00C611BC"/>
    <w:rsid w:val="00C908D3"/>
    <w:rsid w:val="00C913A2"/>
    <w:rsid w:val="00C92030"/>
    <w:rsid w:val="00CC4219"/>
    <w:rsid w:val="00CD304F"/>
    <w:rsid w:val="00CD5B83"/>
    <w:rsid w:val="00D218F1"/>
    <w:rsid w:val="00D3195B"/>
    <w:rsid w:val="00D32517"/>
    <w:rsid w:val="00D3379E"/>
    <w:rsid w:val="00D42756"/>
    <w:rsid w:val="00D67D22"/>
    <w:rsid w:val="00D9186D"/>
    <w:rsid w:val="00DA2E3F"/>
    <w:rsid w:val="00DA3A67"/>
    <w:rsid w:val="00DB0844"/>
    <w:rsid w:val="00DB0FC3"/>
    <w:rsid w:val="00DB387B"/>
    <w:rsid w:val="00DB6E38"/>
    <w:rsid w:val="00DC3605"/>
    <w:rsid w:val="00DD130F"/>
    <w:rsid w:val="00DE0DB1"/>
    <w:rsid w:val="00DE0EEF"/>
    <w:rsid w:val="00DF096C"/>
    <w:rsid w:val="00EA1DF4"/>
    <w:rsid w:val="00EA1F88"/>
    <w:rsid w:val="00EA5C0C"/>
    <w:rsid w:val="00EB1A8D"/>
    <w:rsid w:val="00EC0FD9"/>
    <w:rsid w:val="00ED5FFD"/>
    <w:rsid w:val="00EF72E2"/>
    <w:rsid w:val="00F130B2"/>
    <w:rsid w:val="00F1346D"/>
    <w:rsid w:val="00F33DD5"/>
    <w:rsid w:val="00F43277"/>
    <w:rsid w:val="00F45A17"/>
    <w:rsid w:val="00F62495"/>
    <w:rsid w:val="00F6304D"/>
    <w:rsid w:val="00F81D95"/>
    <w:rsid w:val="00F9300E"/>
    <w:rsid w:val="00FB7000"/>
    <w:rsid w:val="00FD5A67"/>
    <w:rsid w:val="00FD7CC9"/>
    <w:rsid w:val="00FE7845"/>
    <w:rsid w:val="00FF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F2FB"/>
  <w15:chartTrackingRefBased/>
  <w15:docId w15:val="{483E0AF1-0049-407A-9CD3-3197E08ED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604878"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
    <w:uiPriority w:val="9"/>
    <w:unhideWhenUsed/>
    <w:qFormat/>
    <w:pPr>
      <w:keepNext/>
      <w:keepLines/>
      <w:spacing w:after="0"/>
      <w:outlineLvl w:val="3"/>
    </w:pPr>
    <w:rPr>
      <w:rFonts w:asciiTheme="majorHAnsi" w:eastAsiaTheme="majorEastAsia" w:hAnsiTheme="majorHAnsi" w:cstheme="majorBidi"/>
      <w:b/>
      <w:bCs/>
      <w:i/>
      <w:iCs/>
      <w:color w:val="604878"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30243C"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30243C"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604878"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07F09"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604878" w:themeColor="accent5"/>
    </w:rPr>
  </w:style>
  <w:style w:type="character" w:customStyle="1" w:styleId="FooterChar">
    <w:name w:val="Footer Char"/>
    <w:basedOn w:val="DefaultParagraphFont"/>
    <w:link w:val="Footer"/>
    <w:uiPriority w:val="99"/>
    <w:rPr>
      <w:color w:val="604878"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604878"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604878"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604878" w:themeColor="accent5"/>
        <w:bottom w:val="single" w:sz="8" w:space="0" w:color="604878"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604878" w:themeColor="accent5"/>
        <w:left w:val="single" w:sz="4" w:space="0" w:color="604878" w:themeColor="accent5"/>
        <w:bottom w:val="single" w:sz="4" w:space="0" w:color="604878" w:themeColor="accent5"/>
        <w:right w:val="single" w:sz="4" w:space="0" w:color="604878"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604878"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0243C"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0243C" w:themeColor="accent5" w:themeShade="80"/>
    </w:rPr>
  </w:style>
  <w:style w:type="paragraph" w:styleId="ListParagraph">
    <w:name w:val="List Paragraph"/>
    <w:basedOn w:val="Normal"/>
    <w:uiPriority w:val="34"/>
    <w:semiHidden/>
    <w:qFormat/>
    <w:rsid w:val="00060CBF"/>
    <w:pPr>
      <w:ind w:left="720"/>
      <w:contextualSpacing/>
    </w:pPr>
  </w:style>
  <w:style w:type="paragraph" w:styleId="BalloonText">
    <w:name w:val="Balloon Text"/>
    <w:basedOn w:val="Normal"/>
    <w:link w:val="BalloonTextChar"/>
    <w:uiPriority w:val="99"/>
    <w:semiHidden/>
    <w:unhideWhenUsed/>
    <w:rsid w:val="00DC360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605"/>
    <w:rPr>
      <w:rFonts w:ascii="Segoe UI" w:hAnsi="Segoe UI" w:cs="Segoe UI"/>
      <w:sz w:val="18"/>
      <w:szCs w:val="18"/>
    </w:rPr>
  </w:style>
  <w:style w:type="character" w:styleId="Hyperlink">
    <w:name w:val="Hyperlink"/>
    <w:basedOn w:val="DefaultParagraphFont"/>
    <w:uiPriority w:val="99"/>
    <w:unhideWhenUsed/>
    <w:rsid w:val="00EB1A8D"/>
    <w:rPr>
      <w:color w:val="6B9F25" w:themeColor="hyperlink"/>
      <w:u w:val="single"/>
    </w:rPr>
  </w:style>
  <w:style w:type="character" w:styleId="UnresolvedMention">
    <w:name w:val="Unresolved Mention"/>
    <w:basedOn w:val="DefaultParagraphFont"/>
    <w:uiPriority w:val="99"/>
    <w:semiHidden/>
    <w:unhideWhenUsed/>
    <w:rsid w:val="00EB1A8D"/>
    <w:rPr>
      <w:color w:val="605E5C"/>
      <w:shd w:val="clear" w:color="auto" w:fill="E1DFDD"/>
    </w:rPr>
  </w:style>
  <w:style w:type="paragraph" w:styleId="z-TopofForm">
    <w:name w:val="HTML Top of Form"/>
    <w:basedOn w:val="Normal"/>
    <w:next w:val="Normal"/>
    <w:link w:val="z-TopofFormChar"/>
    <w:hidden/>
    <w:uiPriority w:val="99"/>
    <w:semiHidden/>
    <w:unhideWhenUsed/>
    <w:rsid w:val="00DA3A67"/>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A3A6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A3A67"/>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A3A67"/>
    <w:rPr>
      <w:rFonts w:ascii="Arial" w:hAnsi="Arial" w:cs="Arial"/>
      <w:vanish/>
      <w:sz w:val="16"/>
      <w:szCs w:val="16"/>
    </w:rPr>
  </w:style>
  <w:style w:type="character" w:styleId="Strong">
    <w:name w:val="Strong"/>
    <w:basedOn w:val="DefaultParagraphFont"/>
    <w:uiPriority w:val="22"/>
    <w:qFormat/>
    <w:rsid w:val="00C908D3"/>
    <w:rPr>
      <w:b/>
      <w:bCs/>
    </w:rPr>
  </w:style>
  <w:style w:type="table" w:customStyle="1" w:styleId="NewsletterTable1">
    <w:name w:val="Newsletter Table1"/>
    <w:basedOn w:val="TableNormal"/>
    <w:uiPriority w:val="99"/>
    <w:rsid w:val="00BC524A"/>
    <w:pPr>
      <w:spacing w:after="0" w:line="240" w:lineRule="auto"/>
    </w:pPr>
    <w:tblPr>
      <w:tblBorders>
        <w:top w:val="single" w:sz="8" w:space="0" w:color="604878" w:themeColor="accent5"/>
        <w:bottom w:val="single" w:sz="8" w:space="0" w:color="604878"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NormalWeb">
    <w:name w:val="Normal (Web)"/>
    <w:basedOn w:val="Normal"/>
    <w:uiPriority w:val="99"/>
    <w:unhideWhenUsed/>
    <w:rsid w:val="0097771F"/>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772">
      <w:bodyDiv w:val="1"/>
      <w:marLeft w:val="0"/>
      <w:marRight w:val="0"/>
      <w:marTop w:val="0"/>
      <w:marBottom w:val="0"/>
      <w:divBdr>
        <w:top w:val="none" w:sz="0" w:space="0" w:color="auto"/>
        <w:left w:val="none" w:sz="0" w:space="0" w:color="auto"/>
        <w:bottom w:val="none" w:sz="0" w:space="0" w:color="auto"/>
        <w:right w:val="none" w:sz="0" w:space="0" w:color="auto"/>
      </w:divBdr>
    </w:div>
    <w:div w:id="89199048">
      <w:bodyDiv w:val="1"/>
      <w:marLeft w:val="0"/>
      <w:marRight w:val="0"/>
      <w:marTop w:val="0"/>
      <w:marBottom w:val="0"/>
      <w:divBdr>
        <w:top w:val="none" w:sz="0" w:space="0" w:color="auto"/>
        <w:left w:val="none" w:sz="0" w:space="0" w:color="auto"/>
        <w:bottom w:val="none" w:sz="0" w:space="0" w:color="auto"/>
        <w:right w:val="none" w:sz="0" w:space="0" w:color="auto"/>
      </w:divBdr>
    </w:div>
    <w:div w:id="134228408">
      <w:bodyDiv w:val="1"/>
      <w:marLeft w:val="0"/>
      <w:marRight w:val="0"/>
      <w:marTop w:val="0"/>
      <w:marBottom w:val="0"/>
      <w:divBdr>
        <w:top w:val="none" w:sz="0" w:space="0" w:color="auto"/>
        <w:left w:val="none" w:sz="0" w:space="0" w:color="auto"/>
        <w:bottom w:val="none" w:sz="0" w:space="0" w:color="auto"/>
        <w:right w:val="none" w:sz="0" w:space="0" w:color="auto"/>
      </w:divBdr>
    </w:div>
    <w:div w:id="146482121">
      <w:bodyDiv w:val="1"/>
      <w:marLeft w:val="0"/>
      <w:marRight w:val="0"/>
      <w:marTop w:val="0"/>
      <w:marBottom w:val="0"/>
      <w:divBdr>
        <w:top w:val="none" w:sz="0" w:space="0" w:color="auto"/>
        <w:left w:val="none" w:sz="0" w:space="0" w:color="auto"/>
        <w:bottom w:val="none" w:sz="0" w:space="0" w:color="auto"/>
        <w:right w:val="none" w:sz="0" w:space="0" w:color="auto"/>
      </w:divBdr>
    </w:div>
    <w:div w:id="151411551">
      <w:bodyDiv w:val="1"/>
      <w:marLeft w:val="0"/>
      <w:marRight w:val="0"/>
      <w:marTop w:val="0"/>
      <w:marBottom w:val="0"/>
      <w:divBdr>
        <w:top w:val="none" w:sz="0" w:space="0" w:color="auto"/>
        <w:left w:val="none" w:sz="0" w:space="0" w:color="auto"/>
        <w:bottom w:val="none" w:sz="0" w:space="0" w:color="auto"/>
        <w:right w:val="none" w:sz="0" w:space="0" w:color="auto"/>
      </w:divBdr>
    </w:div>
    <w:div w:id="258683848">
      <w:bodyDiv w:val="1"/>
      <w:marLeft w:val="0"/>
      <w:marRight w:val="0"/>
      <w:marTop w:val="0"/>
      <w:marBottom w:val="0"/>
      <w:divBdr>
        <w:top w:val="none" w:sz="0" w:space="0" w:color="auto"/>
        <w:left w:val="none" w:sz="0" w:space="0" w:color="auto"/>
        <w:bottom w:val="none" w:sz="0" w:space="0" w:color="auto"/>
        <w:right w:val="none" w:sz="0" w:space="0" w:color="auto"/>
      </w:divBdr>
    </w:div>
    <w:div w:id="406076728">
      <w:bodyDiv w:val="1"/>
      <w:marLeft w:val="0"/>
      <w:marRight w:val="0"/>
      <w:marTop w:val="0"/>
      <w:marBottom w:val="0"/>
      <w:divBdr>
        <w:top w:val="none" w:sz="0" w:space="0" w:color="auto"/>
        <w:left w:val="none" w:sz="0" w:space="0" w:color="auto"/>
        <w:bottom w:val="none" w:sz="0" w:space="0" w:color="auto"/>
        <w:right w:val="none" w:sz="0" w:space="0" w:color="auto"/>
      </w:divBdr>
    </w:div>
    <w:div w:id="412044856">
      <w:bodyDiv w:val="1"/>
      <w:marLeft w:val="0"/>
      <w:marRight w:val="0"/>
      <w:marTop w:val="0"/>
      <w:marBottom w:val="0"/>
      <w:divBdr>
        <w:top w:val="none" w:sz="0" w:space="0" w:color="auto"/>
        <w:left w:val="none" w:sz="0" w:space="0" w:color="auto"/>
        <w:bottom w:val="none" w:sz="0" w:space="0" w:color="auto"/>
        <w:right w:val="none" w:sz="0" w:space="0" w:color="auto"/>
      </w:divBdr>
    </w:div>
    <w:div w:id="499393070">
      <w:bodyDiv w:val="1"/>
      <w:marLeft w:val="0"/>
      <w:marRight w:val="0"/>
      <w:marTop w:val="0"/>
      <w:marBottom w:val="0"/>
      <w:divBdr>
        <w:top w:val="none" w:sz="0" w:space="0" w:color="auto"/>
        <w:left w:val="none" w:sz="0" w:space="0" w:color="auto"/>
        <w:bottom w:val="none" w:sz="0" w:space="0" w:color="auto"/>
        <w:right w:val="none" w:sz="0" w:space="0" w:color="auto"/>
      </w:divBdr>
    </w:div>
    <w:div w:id="567495673">
      <w:bodyDiv w:val="1"/>
      <w:marLeft w:val="0"/>
      <w:marRight w:val="0"/>
      <w:marTop w:val="0"/>
      <w:marBottom w:val="0"/>
      <w:divBdr>
        <w:top w:val="none" w:sz="0" w:space="0" w:color="auto"/>
        <w:left w:val="none" w:sz="0" w:space="0" w:color="auto"/>
        <w:bottom w:val="none" w:sz="0" w:space="0" w:color="auto"/>
        <w:right w:val="none" w:sz="0" w:space="0" w:color="auto"/>
      </w:divBdr>
    </w:div>
    <w:div w:id="603003384">
      <w:bodyDiv w:val="1"/>
      <w:marLeft w:val="0"/>
      <w:marRight w:val="0"/>
      <w:marTop w:val="0"/>
      <w:marBottom w:val="0"/>
      <w:divBdr>
        <w:top w:val="none" w:sz="0" w:space="0" w:color="auto"/>
        <w:left w:val="none" w:sz="0" w:space="0" w:color="auto"/>
        <w:bottom w:val="none" w:sz="0" w:space="0" w:color="auto"/>
        <w:right w:val="none" w:sz="0" w:space="0" w:color="auto"/>
      </w:divBdr>
    </w:div>
    <w:div w:id="620384383">
      <w:bodyDiv w:val="1"/>
      <w:marLeft w:val="0"/>
      <w:marRight w:val="0"/>
      <w:marTop w:val="0"/>
      <w:marBottom w:val="0"/>
      <w:divBdr>
        <w:top w:val="none" w:sz="0" w:space="0" w:color="auto"/>
        <w:left w:val="none" w:sz="0" w:space="0" w:color="auto"/>
        <w:bottom w:val="none" w:sz="0" w:space="0" w:color="auto"/>
        <w:right w:val="none" w:sz="0" w:space="0" w:color="auto"/>
      </w:divBdr>
    </w:div>
    <w:div w:id="656611989">
      <w:bodyDiv w:val="1"/>
      <w:marLeft w:val="0"/>
      <w:marRight w:val="0"/>
      <w:marTop w:val="0"/>
      <w:marBottom w:val="0"/>
      <w:divBdr>
        <w:top w:val="none" w:sz="0" w:space="0" w:color="auto"/>
        <w:left w:val="none" w:sz="0" w:space="0" w:color="auto"/>
        <w:bottom w:val="none" w:sz="0" w:space="0" w:color="auto"/>
        <w:right w:val="none" w:sz="0" w:space="0" w:color="auto"/>
      </w:divBdr>
    </w:div>
    <w:div w:id="661860366">
      <w:bodyDiv w:val="1"/>
      <w:marLeft w:val="0"/>
      <w:marRight w:val="0"/>
      <w:marTop w:val="0"/>
      <w:marBottom w:val="0"/>
      <w:divBdr>
        <w:top w:val="none" w:sz="0" w:space="0" w:color="auto"/>
        <w:left w:val="none" w:sz="0" w:space="0" w:color="auto"/>
        <w:bottom w:val="none" w:sz="0" w:space="0" w:color="auto"/>
        <w:right w:val="none" w:sz="0" w:space="0" w:color="auto"/>
      </w:divBdr>
    </w:div>
    <w:div w:id="727459550">
      <w:bodyDiv w:val="1"/>
      <w:marLeft w:val="0"/>
      <w:marRight w:val="0"/>
      <w:marTop w:val="0"/>
      <w:marBottom w:val="0"/>
      <w:divBdr>
        <w:top w:val="none" w:sz="0" w:space="0" w:color="auto"/>
        <w:left w:val="none" w:sz="0" w:space="0" w:color="auto"/>
        <w:bottom w:val="none" w:sz="0" w:space="0" w:color="auto"/>
        <w:right w:val="none" w:sz="0" w:space="0" w:color="auto"/>
      </w:divBdr>
    </w:div>
    <w:div w:id="951090335">
      <w:bodyDiv w:val="1"/>
      <w:marLeft w:val="0"/>
      <w:marRight w:val="0"/>
      <w:marTop w:val="0"/>
      <w:marBottom w:val="0"/>
      <w:divBdr>
        <w:top w:val="none" w:sz="0" w:space="0" w:color="auto"/>
        <w:left w:val="none" w:sz="0" w:space="0" w:color="auto"/>
        <w:bottom w:val="none" w:sz="0" w:space="0" w:color="auto"/>
        <w:right w:val="none" w:sz="0" w:space="0" w:color="auto"/>
      </w:divBdr>
    </w:div>
    <w:div w:id="1089234550">
      <w:bodyDiv w:val="1"/>
      <w:marLeft w:val="0"/>
      <w:marRight w:val="0"/>
      <w:marTop w:val="0"/>
      <w:marBottom w:val="0"/>
      <w:divBdr>
        <w:top w:val="none" w:sz="0" w:space="0" w:color="auto"/>
        <w:left w:val="none" w:sz="0" w:space="0" w:color="auto"/>
        <w:bottom w:val="none" w:sz="0" w:space="0" w:color="auto"/>
        <w:right w:val="none" w:sz="0" w:space="0" w:color="auto"/>
      </w:divBdr>
    </w:div>
    <w:div w:id="1247688953">
      <w:bodyDiv w:val="1"/>
      <w:marLeft w:val="0"/>
      <w:marRight w:val="0"/>
      <w:marTop w:val="0"/>
      <w:marBottom w:val="0"/>
      <w:divBdr>
        <w:top w:val="none" w:sz="0" w:space="0" w:color="auto"/>
        <w:left w:val="none" w:sz="0" w:space="0" w:color="auto"/>
        <w:bottom w:val="none" w:sz="0" w:space="0" w:color="auto"/>
        <w:right w:val="none" w:sz="0" w:space="0" w:color="auto"/>
      </w:divBdr>
    </w:div>
    <w:div w:id="1299606162">
      <w:bodyDiv w:val="1"/>
      <w:marLeft w:val="0"/>
      <w:marRight w:val="0"/>
      <w:marTop w:val="0"/>
      <w:marBottom w:val="0"/>
      <w:divBdr>
        <w:top w:val="none" w:sz="0" w:space="0" w:color="auto"/>
        <w:left w:val="none" w:sz="0" w:space="0" w:color="auto"/>
        <w:bottom w:val="none" w:sz="0" w:space="0" w:color="auto"/>
        <w:right w:val="none" w:sz="0" w:space="0" w:color="auto"/>
      </w:divBdr>
    </w:div>
    <w:div w:id="1371492211">
      <w:bodyDiv w:val="1"/>
      <w:marLeft w:val="0"/>
      <w:marRight w:val="0"/>
      <w:marTop w:val="0"/>
      <w:marBottom w:val="0"/>
      <w:divBdr>
        <w:top w:val="none" w:sz="0" w:space="0" w:color="auto"/>
        <w:left w:val="none" w:sz="0" w:space="0" w:color="auto"/>
        <w:bottom w:val="none" w:sz="0" w:space="0" w:color="auto"/>
        <w:right w:val="none" w:sz="0" w:space="0" w:color="auto"/>
      </w:divBdr>
    </w:div>
    <w:div w:id="1394279385">
      <w:bodyDiv w:val="1"/>
      <w:marLeft w:val="0"/>
      <w:marRight w:val="0"/>
      <w:marTop w:val="0"/>
      <w:marBottom w:val="0"/>
      <w:divBdr>
        <w:top w:val="none" w:sz="0" w:space="0" w:color="auto"/>
        <w:left w:val="none" w:sz="0" w:space="0" w:color="auto"/>
        <w:bottom w:val="none" w:sz="0" w:space="0" w:color="auto"/>
        <w:right w:val="none" w:sz="0" w:space="0" w:color="auto"/>
      </w:divBdr>
    </w:div>
    <w:div w:id="1414232096">
      <w:bodyDiv w:val="1"/>
      <w:marLeft w:val="0"/>
      <w:marRight w:val="0"/>
      <w:marTop w:val="0"/>
      <w:marBottom w:val="0"/>
      <w:divBdr>
        <w:top w:val="none" w:sz="0" w:space="0" w:color="auto"/>
        <w:left w:val="none" w:sz="0" w:space="0" w:color="auto"/>
        <w:bottom w:val="none" w:sz="0" w:space="0" w:color="auto"/>
        <w:right w:val="none" w:sz="0" w:space="0" w:color="auto"/>
      </w:divBdr>
    </w:div>
    <w:div w:id="1833132826">
      <w:bodyDiv w:val="1"/>
      <w:marLeft w:val="0"/>
      <w:marRight w:val="0"/>
      <w:marTop w:val="0"/>
      <w:marBottom w:val="0"/>
      <w:divBdr>
        <w:top w:val="none" w:sz="0" w:space="0" w:color="auto"/>
        <w:left w:val="none" w:sz="0" w:space="0" w:color="auto"/>
        <w:bottom w:val="none" w:sz="0" w:space="0" w:color="auto"/>
        <w:right w:val="none" w:sz="0" w:space="0" w:color="auto"/>
      </w:divBdr>
    </w:div>
    <w:div w:id="1875918208">
      <w:bodyDiv w:val="1"/>
      <w:marLeft w:val="0"/>
      <w:marRight w:val="0"/>
      <w:marTop w:val="0"/>
      <w:marBottom w:val="0"/>
      <w:divBdr>
        <w:top w:val="none" w:sz="0" w:space="0" w:color="auto"/>
        <w:left w:val="none" w:sz="0" w:space="0" w:color="auto"/>
        <w:bottom w:val="none" w:sz="0" w:space="0" w:color="auto"/>
        <w:right w:val="none" w:sz="0" w:space="0" w:color="auto"/>
      </w:divBdr>
    </w:div>
    <w:div w:id="210864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ixabay.com/en/old-man-flowers-butterfly-beard-46357/"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freepngimg.com/png/88763-party-31-october-halloween-line-free-download-png-h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puzzling.stackexchange.com/questions/44748/what-is-the-answer-to-this-jumble"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svg"/><Relationship Id="rId22" Type="http://schemas.openxmlformats.org/officeDocument/2006/relationships/image" Target="media/image12.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AD7ECCCDBA40E58E2F661E73F97167"/>
        <w:category>
          <w:name w:val="General"/>
          <w:gallery w:val="placeholder"/>
        </w:category>
        <w:types>
          <w:type w:val="bbPlcHdr"/>
        </w:types>
        <w:behaviors>
          <w:behavior w:val="content"/>
        </w:behaviors>
        <w:guid w:val="{FFB0A55E-D8F4-4675-BB1D-D5A66F83554F}"/>
      </w:docPartPr>
      <w:docPartBody>
        <w:p w:rsidR="00FB46E0" w:rsidRDefault="00CB4CD7">
          <w:pPr>
            <w:pStyle w:val="83AD7ECCCDBA40E58E2F661E73F97167"/>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altName w:val="Footlight MT Light"/>
    <w:charset w:val="00"/>
    <w:family w:val="roman"/>
    <w:pitch w:val="variable"/>
    <w:sig w:usb0="00000003" w:usb1="00000000" w:usb2="00000000" w:usb3="00000000" w:csb0="00000001" w:csb1="00000000"/>
  </w:font>
  <w:font w:name="Castellar">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CD7"/>
    <w:rsid w:val="000E1C5F"/>
    <w:rsid w:val="0033389A"/>
    <w:rsid w:val="00470B7C"/>
    <w:rsid w:val="004F7B45"/>
    <w:rsid w:val="00825B9E"/>
    <w:rsid w:val="00832ABF"/>
    <w:rsid w:val="00A03239"/>
    <w:rsid w:val="00AA6567"/>
    <w:rsid w:val="00B36C6A"/>
    <w:rsid w:val="00CB4CD7"/>
    <w:rsid w:val="00D8692C"/>
    <w:rsid w:val="00DB65FA"/>
    <w:rsid w:val="00ED3911"/>
    <w:rsid w:val="00F22048"/>
    <w:rsid w:val="00F74D61"/>
    <w:rsid w:val="00FB46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lang w:val="en-US" w:eastAsia="en-US"/>
    </w:rPr>
  </w:style>
  <w:style w:type="paragraph" w:customStyle="1" w:styleId="83AD7ECCCDBA40E58E2F661E73F97167">
    <w:name w:val="83AD7ECCCDBA40E58E2F661E73F971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A93E90E0-014F-4143-8883-593EEA50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728</TotalTime>
  <Pages>4</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Good Shepherd Villas</cp:lastModifiedBy>
  <cp:revision>15</cp:revision>
  <cp:lastPrinted>2019-09-26T17:43:00Z</cp:lastPrinted>
  <dcterms:created xsi:type="dcterms:W3CDTF">2022-09-18T20:01:00Z</dcterms:created>
  <dcterms:modified xsi:type="dcterms:W3CDTF">2022-10-02T16:02:00Z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